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509" w:rsidRPr="009F1CD0" w:rsidRDefault="00B258E9" w:rsidP="00FB3509">
      <w:pPr>
        <w:pStyle w:val="Heading3"/>
        <w:jc w:val="center"/>
        <w:rPr>
          <w:rFonts w:ascii="Algerian" w:hAnsi="Algerian"/>
          <w:b/>
          <w:bCs/>
          <w:szCs w:val="56"/>
        </w:rPr>
      </w:pPr>
      <w:r>
        <w:rPr>
          <w:rFonts w:ascii="Algerian" w:hAnsi="Algerian"/>
          <w:b/>
          <w:bCs/>
          <w:szCs w:val="56"/>
        </w:rPr>
        <w:t xml:space="preserve">  </w:t>
      </w:r>
      <w:r w:rsidR="009F1CD0" w:rsidRPr="009F1CD0">
        <w:rPr>
          <w:rFonts w:ascii="Algerian" w:hAnsi="Algerian"/>
          <w:b/>
          <w:bCs/>
          <w:szCs w:val="56"/>
        </w:rPr>
        <w:t xml:space="preserve">WEEKLY </w:t>
      </w:r>
      <w:r w:rsidR="009F1CD0">
        <w:rPr>
          <w:rFonts w:ascii="Algerian" w:hAnsi="Algerian"/>
          <w:b/>
          <w:bCs/>
          <w:szCs w:val="56"/>
        </w:rPr>
        <w:t>BEAPS</w:t>
      </w:r>
    </w:p>
    <w:p w:rsidR="009F1CD0" w:rsidRPr="009F1CD0" w:rsidRDefault="009F1CD0" w:rsidP="009F1CD0"/>
    <w:p w:rsidR="00005316" w:rsidRPr="00FB3509" w:rsidRDefault="00005316" w:rsidP="00AA2D2A">
      <w:pPr>
        <w:pStyle w:val="Heading3"/>
        <w:jc w:val="center"/>
        <w:rPr>
          <w:rFonts w:ascii="Arial Black" w:hAnsi="Arial Black"/>
          <w:b/>
          <w:bCs/>
          <w:sz w:val="24"/>
        </w:rPr>
      </w:pPr>
      <w:r w:rsidRPr="00FB3509">
        <w:rPr>
          <w:rFonts w:ascii="Arial Black" w:hAnsi="Arial Black"/>
          <w:b/>
          <w:bCs/>
          <w:sz w:val="24"/>
        </w:rPr>
        <w:t>BEALIBA PRIMARY SCHOOL</w:t>
      </w:r>
    </w:p>
    <w:p w:rsidR="0014135F" w:rsidRPr="00847D8C" w:rsidRDefault="008C1C43" w:rsidP="00847D8C">
      <w:pPr>
        <w:pStyle w:val="Heading3"/>
        <w:jc w:val="center"/>
        <w:rPr>
          <w:rFonts w:ascii="Arial Black" w:hAnsi="Arial Black"/>
          <w:b/>
          <w:bCs/>
          <w:sz w:val="24"/>
        </w:rPr>
      </w:pPr>
      <w:r>
        <w:t xml:space="preserve">       </w:t>
      </w:r>
    </w:p>
    <w:p w:rsidR="00582AA7" w:rsidRPr="008C1C43" w:rsidRDefault="003F6E7C" w:rsidP="00FB3509">
      <w:pPr>
        <w:pStyle w:val="Heading3"/>
        <w:rPr>
          <w:rFonts w:ascii="Arial Black" w:hAnsi="Arial Black"/>
          <w:b/>
          <w:bCs/>
          <w:sz w:val="24"/>
        </w:rPr>
      </w:pPr>
      <w:r>
        <w:rPr>
          <w:sz w:val="24"/>
        </w:rPr>
        <w:t>Wednesday 15</w:t>
      </w:r>
      <w:r w:rsidRPr="003F6E7C">
        <w:rPr>
          <w:sz w:val="24"/>
          <w:vertAlign w:val="superscript"/>
        </w:rPr>
        <w:t>th</w:t>
      </w:r>
      <w:r>
        <w:rPr>
          <w:sz w:val="24"/>
        </w:rPr>
        <w:t xml:space="preserve"> December</w:t>
      </w:r>
      <w:r w:rsidR="00B0716D">
        <w:rPr>
          <w:sz w:val="24"/>
        </w:rPr>
        <w:t xml:space="preserve">        </w:t>
      </w:r>
      <w:r>
        <w:rPr>
          <w:sz w:val="24"/>
        </w:rPr>
        <w:t xml:space="preserve">        </w:t>
      </w:r>
      <w:r w:rsidR="008C1C43" w:rsidRPr="008C1C43">
        <w:rPr>
          <w:sz w:val="24"/>
        </w:rPr>
        <w:t xml:space="preserve"> </w:t>
      </w:r>
      <w:r w:rsidR="00FB3509" w:rsidRPr="008C1C43">
        <w:rPr>
          <w:sz w:val="24"/>
        </w:rPr>
        <w:t>Number -</w:t>
      </w:r>
      <w:r w:rsidR="00764B92">
        <w:rPr>
          <w:sz w:val="24"/>
        </w:rPr>
        <w:t>1</w:t>
      </w:r>
      <w:r>
        <w:rPr>
          <w:sz w:val="24"/>
        </w:rPr>
        <w:t>8</w:t>
      </w:r>
    </w:p>
    <w:tbl>
      <w:tblPr>
        <w:tblpPr w:leftFromText="180" w:rightFromText="180" w:vertAnchor="text" w:tblpY="144"/>
        <w:tblW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</w:tblGrid>
      <w:tr w:rsidR="00005316" w:rsidRPr="00366E1C" w:rsidTr="00AA2D2A">
        <w:trPr>
          <w:trHeight w:val="180"/>
        </w:trPr>
        <w:tc>
          <w:tcPr>
            <w:tcW w:w="5211" w:type="dxa"/>
          </w:tcPr>
          <w:p w:rsidR="00005316" w:rsidRPr="00366E1C" w:rsidRDefault="00005316" w:rsidP="00366E1C">
            <w:pPr>
              <w:rPr>
                <w:b/>
                <w:bCs/>
              </w:rPr>
            </w:pPr>
            <w:r>
              <w:rPr>
                <w:b/>
                <w:bCs/>
              </w:rPr>
              <w:t>School Calendar</w:t>
            </w:r>
          </w:p>
        </w:tc>
      </w:tr>
      <w:tr w:rsidR="00005316" w:rsidRPr="00366E1C" w:rsidTr="00AA2D2A">
        <w:trPr>
          <w:trHeight w:val="1634"/>
        </w:trPr>
        <w:tc>
          <w:tcPr>
            <w:tcW w:w="5211" w:type="dxa"/>
          </w:tcPr>
          <w:p w:rsidR="00812BD7" w:rsidRDefault="00A26141" w:rsidP="00847D8C">
            <w:pPr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Term 4</w:t>
            </w:r>
            <w:r w:rsidR="00B0716D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="00847D8C">
              <w:rPr>
                <w:b/>
                <w:bCs/>
                <w:i/>
                <w:sz w:val="22"/>
                <w:szCs w:val="22"/>
              </w:rPr>
              <w:t xml:space="preserve"> 2021</w:t>
            </w:r>
          </w:p>
          <w:p w:rsidR="00127327" w:rsidRDefault="00127327" w:rsidP="00847D8C">
            <w:pPr>
              <w:rPr>
                <w:b/>
                <w:bCs/>
                <w:i/>
                <w:sz w:val="22"/>
                <w:szCs w:val="22"/>
              </w:rPr>
            </w:pPr>
          </w:p>
          <w:p w:rsidR="00A26141" w:rsidRPr="007C39F2" w:rsidRDefault="003F6E7C" w:rsidP="003F6E7C">
            <w:pPr>
              <w:rPr>
                <w:bCs/>
                <w:i/>
                <w:color w:val="FF0000"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 xml:space="preserve">Thursday &amp; Friday            Casual dress </w:t>
            </w:r>
          </w:p>
          <w:p w:rsidR="00E13B31" w:rsidRDefault="00E13B31" w:rsidP="00E13B31">
            <w:pPr>
              <w:rPr>
                <w:bCs/>
                <w:i/>
                <w:sz w:val="22"/>
                <w:szCs w:val="22"/>
              </w:rPr>
            </w:pPr>
          </w:p>
          <w:p w:rsidR="00E13B31" w:rsidRDefault="00E13B31" w:rsidP="00E13B31">
            <w:pPr>
              <w:rPr>
                <w:bCs/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Friday 17</w:t>
            </w:r>
            <w:r w:rsidRPr="00E13B31">
              <w:rPr>
                <w:bCs/>
                <w:i/>
                <w:sz w:val="22"/>
                <w:szCs w:val="22"/>
                <w:vertAlign w:val="superscript"/>
              </w:rPr>
              <w:t>th</w:t>
            </w:r>
            <w:r w:rsidR="00A26141">
              <w:rPr>
                <w:bCs/>
                <w:i/>
                <w:sz w:val="22"/>
                <w:szCs w:val="22"/>
              </w:rPr>
              <w:t xml:space="preserve"> December        Last day term 4- 1</w:t>
            </w:r>
            <w:r>
              <w:rPr>
                <w:bCs/>
                <w:i/>
                <w:sz w:val="22"/>
                <w:szCs w:val="22"/>
              </w:rPr>
              <w:t>:15 finish</w:t>
            </w:r>
          </w:p>
          <w:p w:rsidR="00B75BD9" w:rsidRDefault="00B75BD9" w:rsidP="00E13B31">
            <w:pPr>
              <w:rPr>
                <w:bCs/>
                <w:i/>
                <w:sz w:val="22"/>
                <w:szCs w:val="22"/>
              </w:rPr>
            </w:pPr>
          </w:p>
          <w:p w:rsidR="00B75BD9" w:rsidRPr="00B75BD9" w:rsidRDefault="00B75BD9" w:rsidP="00E13B31">
            <w:pPr>
              <w:rPr>
                <w:b/>
                <w:bCs/>
                <w:i/>
                <w:sz w:val="22"/>
                <w:szCs w:val="22"/>
              </w:rPr>
            </w:pPr>
            <w:r w:rsidRPr="00B75BD9">
              <w:rPr>
                <w:b/>
                <w:bCs/>
                <w:i/>
                <w:sz w:val="22"/>
                <w:szCs w:val="22"/>
              </w:rPr>
              <w:t>Term 1 2022</w:t>
            </w:r>
          </w:p>
          <w:p w:rsidR="00B0716D" w:rsidRDefault="00B75BD9" w:rsidP="00847D8C">
            <w:pPr>
              <w:rPr>
                <w:bCs/>
                <w:i/>
              </w:rPr>
            </w:pPr>
            <w:r>
              <w:rPr>
                <w:bCs/>
                <w:i/>
              </w:rPr>
              <w:t>Friday 28</w:t>
            </w:r>
            <w:r w:rsidRPr="00B75BD9">
              <w:rPr>
                <w:bCs/>
                <w:i/>
                <w:vertAlign w:val="superscript"/>
              </w:rPr>
              <w:t>th</w:t>
            </w:r>
            <w:r>
              <w:rPr>
                <w:bCs/>
                <w:i/>
              </w:rPr>
              <w:t xml:space="preserve"> February      Teachers back at school</w:t>
            </w:r>
          </w:p>
          <w:p w:rsidR="00B75BD9" w:rsidRDefault="00B75BD9" w:rsidP="00847D8C">
            <w:pPr>
              <w:rPr>
                <w:bCs/>
                <w:i/>
              </w:rPr>
            </w:pPr>
            <w:r>
              <w:rPr>
                <w:bCs/>
                <w:i/>
              </w:rPr>
              <w:t>Monday 31</w:t>
            </w:r>
            <w:r w:rsidRPr="00B75BD9">
              <w:rPr>
                <w:bCs/>
                <w:i/>
                <w:vertAlign w:val="superscript"/>
              </w:rPr>
              <w:t>st</w:t>
            </w:r>
            <w:r>
              <w:rPr>
                <w:bCs/>
                <w:i/>
              </w:rPr>
              <w:t xml:space="preserve"> February    Teachers PD</w:t>
            </w:r>
          </w:p>
          <w:p w:rsidR="00B75BD9" w:rsidRPr="00406122" w:rsidRDefault="00B75BD9" w:rsidP="00847D8C">
            <w:pPr>
              <w:rPr>
                <w:bCs/>
                <w:i/>
              </w:rPr>
            </w:pPr>
            <w:r>
              <w:rPr>
                <w:bCs/>
                <w:i/>
              </w:rPr>
              <w:t>Tuesday 1</w:t>
            </w:r>
            <w:r w:rsidRPr="00B75BD9">
              <w:rPr>
                <w:bCs/>
                <w:i/>
                <w:vertAlign w:val="superscript"/>
              </w:rPr>
              <w:t>st</w:t>
            </w:r>
            <w:r>
              <w:rPr>
                <w:bCs/>
                <w:i/>
              </w:rPr>
              <w:t xml:space="preserve"> February      Students start 9am.</w:t>
            </w:r>
          </w:p>
        </w:tc>
      </w:tr>
    </w:tbl>
    <w:p w:rsidR="00BA58BD" w:rsidRDefault="00BA58BD" w:rsidP="00776B27">
      <w:pPr>
        <w:rPr>
          <w:rFonts w:ascii="Kristen ITC" w:hAnsi="Kristen ITC"/>
          <w:sz w:val="22"/>
          <w:szCs w:val="22"/>
        </w:rPr>
      </w:pPr>
    </w:p>
    <w:p w:rsidR="0062447B" w:rsidRDefault="00B57BAB" w:rsidP="0062447B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>MAINTENANCE FUNDING</w:t>
      </w:r>
      <w:r w:rsidR="0062447B">
        <w:rPr>
          <w:rFonts w:ascii="Kristen ITC" w:hAnsi="Kristen ITC"/>
          <w:b/>
          <w:sz w:val="28"/>
          <w:szCs w:val="28"/>
        </w:rPr>
        <w:t>!!!!!!</w:t>
      </w:r>
    </w:p>
    <w:p w:rsidR="00B57BAB" w:rsidRDefault="00B57BAB" w:rsidP="00B57BAB">
      <w:pPr>
        <w:jc w:val="center"/>
        <w:rPr>
          <w:rFonts w:ascii="Kristen ITC" w:hAnsi="Kristen ITC"/>
          <w:b/>
          <w:sz w:val="28"/>
          <w:szCs w:val="28"/>
        </w:rPr>
      </w:pPr>
    </w:p>
    <w:p w:rsidR="00B57BAB" w:rsidRPr="00B57BAB" w:rsidRDefault="0062447B" w:rsidP="00B57BAB">
      <w:pPr>
        <w:jc w:val="center"/>
        <w:rPr>
          <w:rFonts w:ascii="Kristen ITC" w:hAnsi="Kristen ITC"/>
        </w:rPr>
      </w:pPr>
      <w:r w:rsidRPr="00B57BAB">
        <w:rPr>
          <w:rFonts w:ascii="Kristen ITC" w:hAnsi="Kristen ITC"/>
        </w:rPr>
        <w:t>GREAR NEWS</w:t>
      </w:r>
      <w:r w:rsidR="00B57BAB" w:rsidRPr="00B57BAB">
        <w:rPr>
          <w:rFonts w:ascii="Kristen ITC" w:hAnsi="Kristen ITC"/>
        </w:rPr>
        <w:t>-</w:t>
      </w:r>
    </w:p>
    <w:p w:rsidR="0062447B" w:rsidRDefault="00B57BAB" w:rsidP="00B57BAB">
      <w:pPr>
        <w:jc w:val="center"/>
        <w:rPr>
          <w:rFonts w:ascii="Kristen ITC" w:hAnsi="Kristen ITC"/>
        </w:rPr>
      </w:pPr>
      <w:r w:rsidRPr="00B57BAB">
        <w:rPr>
          <w:rFonts w:ascii="Kristen ITC" w:hAnsi="Kristen ITC"/>
        </w:rPr>
        <w:t>W</w:t>
      </w:r>
      <w:r w:rsidR="0062447B" w:rsidRPr="00B57BAB">
        <w:rPr>
          <w:rFonts w:ascii="Kristen ITC" w:hAnsi="Kristen ITC"/>
        </w:rPr>
        <w:t>e</w:t>
      </w:r>
      <w:r>
        <w:rPr>
          <w:rFonts w:ascii="Kristen ITC" w:hAnsi="Kristen ITC"/>
        </w:rPr>
        <w:t xml:space="preserve"> have been notified that we will receive</w:t>
      </w:r>
      <w:r w:rsidR="0062447B" w:rsidRPr="00B57BAB">
        <w:rPr>
          <w:rFonts w:ascii="Kristen ITC" w:hAnsi="Kristen ITC"/>
        </w:rPr>
        <w:t xml:space="preserve"> $105,000 in funding for maintenance </w:t>
      </w:r>
      <w:r>
        <w:rPr>
          <w:rFonts w:ascii="Kristen ITC" w:hAnsi="Kristen ITC"/>
        </w:rPr>
        <w:t>on</w:t>
      </w:r>
      <w:r w:rsidR="0062447B" w:rsidRPr="00B57BAB">
        <w:rPr>
          <w:rFonts w:ascii="Kristen ITC" w:hAnsi="Kristen ITC"/>
        </w:rPr>
        <w:t xml:space="preserve"> the </w:t>
      </w:r>
      <w:r>
        <w:rPr>
          <w:rFonts w:ascii="Kristen ITC" w:hAnsi="Kristen ITC"/>
        </w:rPr>
        <w:t xml:space="preserve">school </w:t>
      </w:r>
      <w:r w:rsidR="0062447B" w:rsidRPr="00B57BAB">
        <w:rPr>
          <w:rFonts w:ascii="Kristen ITC" w:hAnsi="Kristen ITC"/>
        </w:rPr>
        <w:t>building</w:t>
      </w:r>
      <w:r>
        <w:rPr>
          <w:rFonts w:ascii="Kristen ITC" w:hAnsi="Kristen ITC"/>
        </w:rPr>
        <w:t xml:space="preserve"> in 2022</w:t>
      </w:r>
      <w:r w:rsidR="0062447B" w:rsidRPr="00B57BAB">
        <w:rPr>
          <w:rFonts w:ascii="Kristen ITC" w:hAnsi="Kristen ITC"/>
        </w:rPr>
        <w:t>.</w:t>
      </w:r>
    </w:p>
    <w:p w:rsidR="00B57BAB" w:rsidRDefault="00B57BAB" w:rsidP="0062447B">
      <w:pPr>
        <w:rPr>
          <w:rFonts w:ascii="Kristen ITC" w:hAnsi="Kristen ITC"/>
        </w:rPr>
      </w:pPr>
    </w:p>
    <w:p w:rsidR="00B57BAB" w:rsidRPr="00B57BAB" w:rsidRDefault="00B57BAB" w:rsidP="0062447B">
      <w:pPr>
        <w:rPr>
          <w:rFonts w:ascii="Kristen ITC" w:hAnsi="Kristen ITC"/>
        </w:rPr>
      </w:pPr>
    </w:p>
    <w:p w:rsidR="008F49A4" w:rsidRPr="00B57BAB" w:rsidRDefault="003F6E7C" w:rsidP="008F49A4">
      <w:pPr>
        <w:jc w:val="center"/>
        <w:rPr>
          <w:rFonts w:ascii="Kristen ITC" w:hAnsi="Kristen ITC"/>
          <w:b/>
          <w:sz w:val="32"/>
          <w:szCs w:val="32"/>
        </w:rPr>
      </w:pPr>
      <w:r w:rsidRPr="00B57BAB">
        <w:rPr>
          <w:rFonts w:ascii="Kristen ITC" w:hAnsi="Kristen ITC"/>
          <w:b/>
          <w:sz w:val="32"/>
          <w:szCs w:val="32"/>
        </w:rPr>
        <w:t>Last day of school</w:t>
      </w:r>
    </w:p>
    <w:p w:rsidR="00B75BD9" w:rsidRPr="00B57BAB" w:rsidRDefault="003F6E7C" w:rsidP="00B75BD9">
      <w:pPr>
        <w:jc w:val="center"/>
        <w:rPr>
          <w:rFonts w:ascii="Kristen ITC" w:hAnsi="Kristen ITC"/>
          <w:sz w:val="32"/>
          <w:szCs w:val="32"/>
        </w:rPr>
      </w:pPr>
      <w:r w:rsidRPr="00B57BAB">
        <w:rPr>
          <w:rFonts w:ascii="Kristen ITC" w:hAnsi="Kristen ITC"/>
          <w:sz w:val="32"/>
          <w:szCs w:val="32"/>
        </w:rPr>
        <w:t>Term four finishes this</w:t>
      </w:r>
      <w:r w:rsidR="00B75BD9" w:rsidRPr="00B57BAB">
        <w:rPr>
          <w:rFonts w:ascii="Kristen ITC" w:hAnsi="Kristen ITC"/>
          <w:sz w:val="32"/>
          <w:szCs w:val="32"/>
        </w:rPr>
        <w:t xml:space="preserve"> </w:t>
      </w:r>
      <w:r w:rsidRPr="00B57BAB">
        <w:rPr>
          <w:rFonts w:ascii="Kristen ITC" w:hAnsi="Kristen ITC"/>
          <w:sz w:val="32"/>
          <w:szCs w:val="32"/>
        </w:rPr>
        <w:t>Friday,</w:t>
      </w:r>
    </w:p>
    <w:p w:rsidR="00873858" w:rsidRPr="00B57BAB" w:rsidRDefault="003F6E7C" w:rsidP="00B75BD9">
      <w:pPr>
        <w:jc w:val="center"/>
        <w:rPr>
          <w:rFonts w:ascii="Kristen ITC" w:hAnsi="Kristen ITC"/>
          <w:sz w:val="32"/>
          <w:szCs w:val="32"/>
        </w:rPr>
      </w:pPr>
      <w:r w:rsidRPr="00B57BAB">
        <w:rPr>
          <w:rFonts w:ascii="Kristen ITC" w:hAnsi="Kristen ITC"/>
          <w:sz w:val="32"/>
          <w:szCs w:val="32"/>
        </w:rPr>
        <w:t>17</w:t>
      </w:r>
      <w:r w:rsidRPr="00B57BAB">
        <w:rPr>
          <w:rFonts w:ascii="Kristen ITC" w:hAnsi="Kristen ITC"/>
          <w:sz w:val="32"/>
          <w:szCs w:val="32"/>
          <w:vertAlign w:val="superscript"/>
        </w:rPr>
        <w:t>th</w:t>
      </w:r>
      <w:r w:rsidRPr="00B57BAB">
        <w:rPr>
          <w:rFonts w:ascii="Kristen ITC" w:hAnsi="Kristen ITC"/>
          <w:sz w:val="32"/>
          <w:szCs w:val="32"/>
        </w:rPr>
        <w:t xml:space="preserve"> December at </w:t>
      </w:r>
      <w:r w:rsidRPr="00B57BAB">
        <w:rPr>
          <w:rFonts w:ascii="Kristen ITC" w:hAnsi="Kristen ITC"/>
          <w:b/>
          <w:i/>
          <w:sz w:val="32"/>
          <w:szCs w:val="32"/>
        </w:rPr>
        <w:t>1.15pm</w:t>
      </w:r>
      <w:r w:rsidR="00B75BD9" w:rsidRPr="00B57BAB">
        <w:rPr>
          <w:rFonts w:ascii="Kristen ITC" w:hAnsi="Kristen ITC"/>
          <w:b/>
          <w:i/>
          <w:sz w:val="32"/>
          <w:szCs w:val="32"/>
        </w:rPr>
        <w:t>.</w:t>
      </w:r>
    </w:p>
    <w:p w:rsidR="00B75BD9" w:rsidRDefault="00B75BD9" w:rsidP="008F49A4">
      <w:pPr>
        <w:rPr>
          <w:rFonts w:ascii="Kristen ITC" w:hAnsi="Kristen ITC"/>
          <w:b/>
          <w:i/>
          <w:sz w:val="20"/>
          <w:szCs w:val="20"/>
        </w:rPr>
      </w:pPr>
    </w:p>
    <w:p w:rsidR="00B57BAB" w:rsidRDefault="00B57BAB" w:rsidP="008F49A4">
      <w:pPr>
        <w:rPr>
          <w:rFonts w:ascii="Kristen ITC" w:hAnsi="Kristen ITC"/>
          <w:b/>
          <w:i/>
          <w:sz w:val="20"/>
          <w:szCs w:val="20"/>
        </w:rPr>
      </w:pPr>
    </w:p>
    <w:p w:rsidR="00B75BD9" w:rsidRPr="0062447B" w:rsidRDefault="00B75BD9" w:rsidP="008F49A4">
      <w:pPr>
        <w:rPr>
          <w:rFonts w:ascii="Kristen ITC" w:hAnsi="Kristen ITC"/>
          <w:b/>
          <w:color w:val="002060"/>
          <w:sz w:val="28"/>
          <w:szCs w:val="28"/>
        </w:rPr>
      </w:pPr>
      <w:r w:rsidRPr="0062447B">
        <w:rPr>
          <w:rFonts w:ascii="Kristen ITC" w:hAnsi="Kristen ITC"/>
          <w:b/>
          <w:i/>
          <w:color w:val="002060"/>
          <w:sz w:val="28"/>
          <w:szCs w:val="28"/>
        </w:rPr>
        <w:t>Thank you to everyone for their support of the school throughout 2021.   It has been a busy an</w:t>
      </w:r>
      <w:r w:rsidR="0062447B" w:rsidRPr="0062447B">
        <w:rPr>
          <w:rFonts w:ascii="Kristen ITC" w:hAnsi="Kristen ITC"/>
          <w:b/>
          <w:i/>
          <w:color w:val="002060"/>
          <w:sz w:val="28"/>
          <w:szCs w:val="28"/>
        </w:rPr>
        <w:t>d different year and we hope that</w:t>
      </w:r>
      <w:r w:rsidRPr="0062447B">
        <w:rPr>
          <w:rFonts w:ascii="Kristen ITC" w:hAnsi="Kristen ITC"/>
          <w:b/>
          <w:i/>
          <w:color w:val="002060"/>
          <w:sz w:val="28"/>
          <w:szCs w:val="28"/>
        </w:rPr>
        <w:t xml:space="preserve"> 2022 will ‘back to normal’.</w:t>
      </w:r>
    </w:p>
    <w:p w:rsidR="00F545B9" w:rsidRDefault="00F545B9" w:rsidP="00AB03F7">
      <w:pPr>
        <w:jc w:val="center"/>
        <w:rPr>
          <w:rFonts w:ascii="Kristen ITC" w:hAnsi="Kristen ITC"/>
          <w:sz w:val="22"/>
          <w:szCs w:val="22"/>
        </w:rPr>
      </w:pPr>
    </w:p>
    <w:p w:rsidR="003F6E7C" w:rsidRDefault="003F6E7C" w:rsidP="00AB03F7">
      <w:pPr>
        <w:jc w:val="center"/>
        <w:rPr>
          <w:rFonts w:ascii="Kristen ITC" w:hAnsi="Kristen ITC"/>
          <w:sz w:val="22"/>
          <w:szCs w:val="22"/>
        </w:rPr>
      </w:pPr>
    </w:p>
    <w:p w:rsidR="003F6E7C" w:rsidRPr="003F6E7C" w:rsidRDefault="003F6E7C" w:rsidP="00AB03F7">
      <w:pPr>
        <w:jc w:val="center"/>
        <w:rPr>
          <w:rFonts w:ascii="Kristen ITC" w:hAnsi="Kristen ITC"/>
          <w:b/>
          <w:sz w:val="28"/>
          <w:szCs w:val="28"/>
        </w:rPr>
      </w:pPr>
      <w:r w:rsidRPr="003F6E7C">
        <w:rPr>
          <w:rFonts w:ascii="Kristen ITC" w:hAnsi="Kristen ITC"/>
          <w:b/>
          <w:sz w:val="28"/>
          <w:szCs w:val="28"/>
        </w:rPr>
        <w:t>Casual Dress</w:t>
      </w:r>
    </w:p>
    <w:p w:rsidR="003F6E7C" w:rsidRPr="0062447B" w:rsidRDefault="003F6E7C" w:rsidP="003F6E7C">
      <w:pPr>
        <w:jc w:val="both"/>
        <w:rPr>
          <w:rFonts w:ascii="Kristen ITC" w:hAnsi="Kristen ITC"/>
          <w:color w:val="00B050"/>
          <w:sz w:val="28"/>
          <w:szCs w:val="28"/>
        </w:rPr>
      </w:pPr>
      <w:r w:rsidRPr="0062447B">
        <w:rPr>
          <w:rFonts w:ascii="Kristen ITC" w:hAnsi="Kristen ITC"/>
          <w:color w:val="00B050"/>
          <w:sz w:val="28"/>
          <w:szCs w:val="28"/>
        </w:rPr>
        <w:t>The last two days of school will be casual clothes for th</w:t>
      </w:r>
      <w:r w:rsidR="00B75BD9" w:rsidRPr="0062447B">
        <w:rPr>
          <w:rFonts w:ascii="Kristen ITC" w:hAnsi="Kristen ITC"/>
          <w:color w:val="00B050"/>
          <w:sz w:val="28"/>
          <w:szCs w:val="28"/>
        </w:rPr>
        <w:t xml:space="preserve">e students.   </w:t>
      </w:r>
    </w:p>
    <w:p w:rsidR="003F6E7C" w:rsidRDefault="003F6E7C" w:rsidP="003F6E7C">
      <w:pPr>
        <w:jc w:val="center"/>
        <w:rPr>
          <w:rFonts w:ascii="Kristen ITC" w:hAnsi="Kristen ITC"/>
          <w:b/>
          <w:sz w:val="28"/>
          <w:szCs w:val="28"/>
        </w:rPr>
      </w:pPr>
    </w:p>
    <w:p w:rsidR="0062447B" w:rsidRDefault="0062447B" w:rsidP="003F6E7C">
      <w:pPr>
        <w:jc w:val="center"/>
        <w:rPr>
          <w:rFonts w:ascii="Kristen ITC" w:hAnsi="Kristen ITC"/>
          <w:b/>
          <w:sz w:val="28"/>
          <w:szCs w:val="28"/>
        </w:rPr>
      </w:pPr>
    </w:p>
    <w:p w:rsidR="0062447B" w:rsidRPr="003F6E7C" w:rsidRDefault="0062447B" w:rsidP="003F6E7C">
      <w:pPr>
        <w:jc w:val="center"/>
        <w:rPr>
          <w:rFonts w:ascii="Kristen ITC" w:hAnsi="Kristen ITC"/>
          <w:b/>
          <w:sz w:val="28"/>
          <w:szCs w:val="28"/>
        </w:rPr>
      </w:pPr>
      <w:bookmarkStart w:id="0" w:name="_GoBack"/>
      <w:r>
        <w:rPr>
          <w:rFonts w:ascii="Kristen ITC" w:hAnsi="Kristen ITC"/>
          <w:b/>
          <w:noProof/>
          <w:sz w:val="28"/>
          <w:szCs w:val="28"/>
          <w:lang w:eastAsia="en-AU"/>
        </w:rPr>
        <w:drawing>
          <wp:inline distT="0" distB="0" distL="0" distR="0">
            <wp:extent cx="3098165" cy="15811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ppy_new_year_color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447B" w:rsidRDefault="0062447B" w:rsidP="003F6E7C">
      <w:pPr>
        <w:jc w:val="center"/>
        <w:rPr>
          <w:rFonts w:ascii="Kristen ITC" w:hAnsi="Kristen ITC"/>
          <w:b/>
          <w:sz w:val="28"/>
          <w:szCs w:val="28"/>
        </w:rPr>
      </w:pPr>
    </w:p>
    <w:p w:rsidR="003F6E7C" w:rsidRDefault="003F6E7C" w:rsidP="003F6E7C">
      <w:pPr>
        <w:jc w:val="center"/>
        <w:rPr>
          <w:rFonts w:ascii="Kristen ITC" w:hAnsi="Kristen ITC"/>
          <w:b/>
          <w:sz w:val="28"/>
          <w:szCs w:val="28"/>
        </w:rPr>
      </w:pPr>
      <w:r w:rsidRPr="003F6E7C">
        <w:rPr>
          <w:rFonts w:ascii="Kristen ITC" w:hAnsi="Kristen ITC"/>
          <w:b/>
          <w:sz w:val="28"/>
          <w:szCs w:val="28"/>
        </w:rPr>
        <w:t>First day of school 2022</w:t>
      </w:r>
    </w:p>
    <w:p w:rsidR="003F6E7C" w:rsidRDefault="003F6E7C" w:rsidP="003F6E7C">
      <w:pPr>
        <w:jc w:val="center"/>
        <w:rPr>
          <w:rFonts w:ascii="Kristen ITC" w:hAnsi="Kristen ITC"/>
          <w:sz w:val="22"/>
          <w:szCs w:val="28"/>
        </w:rPr>
      </w:pPr>
      <w:r>
        <w:rPr>
          <w:rFonts w:ascii="Kristen ITC" w:hAnsi="Kristen ITC"/>
          <w:sz w:val="22"/>
          <w:szCs w:val="28"/>
        </w:rPr>
        <w:t xml:space="preserve">Students will commence school on Tuesday </w:t>
      </w:r>
      <w:r w:rsidR="00B75BD9">
        <w:rPr>
          <w:rFonts w:ascii="Kristen ITC" w:hAnsi="Kristen ITC"/>
          <w:sz w:val="22"/>
          <w:szCs w:val="28"/>
        </w:rPr>
        <w:t>1</w:t>
      </w:r>
      <w:r w:rsidR="00B75BD9" w:rsidRPr="00B75BD9">
        <w:rPr>
          <w:rFonts w:ascii="Kristen ITC" w:hAnsi="Kristen ITC"/>
          <w:sz w:val="22"/>
          <w:szCs w:val="28"/>
          <w:vertAlign w:val="superscript"/>
        </w:rPr>
        <w:t>st</w:t>
      </w:r>
      <w:r>
        <w:rPr>
          <w:rFonts w:ascii="Kristen ITC" w:hAnsi="Kristen ITC"/>
          <w:sz w:val="22"/>
          <w:szCs w:val="28"/>
        </w:rPr>
        <w:t xml:space="preserve"> February at 9.00am.</w:t>
      </w:r>
    </w:p>
    <w:p w:rsidR="003F6E7C" w:rsidRDefault="003F6E7C" w:rsidP="003F6E7C">
      <w:pPr>
        <w:jc w:val="center"/>
        <w:rPr>
          <w:rFonts w:ascii="Kristen ITC" w:hAnsi="Kristen ITC"/>
          <w:sz w:val="22"/>
          <w:szCs w:val="28"/>
        </w:rPr>
      </w:pPr>
    </w:p>
    <w:p w:rsidR="0062447B" w:rsidRDefault="0062447B" w:rsidP="003F6E7C">
      <w:pPr>
        <w:jc w:val="center"/>
        <w:rPr>
          <w:rFonts w:ascii="Kristen ITC" w:hAnsi="Kristen ITC"/>
          <w:sz w:val="22"/>
          <w:szCs w:val="28"/>
        </w:rPr>
      </w:pPr>
    </w:p>
    <w:p w:rsidR="0062447B" w:rsidRDefault="0062447B" w:rsidP="0062447B">
      <w:pPr>
        <w:rPr>
          <w:rFonts w:ascii="Kristen ITC" w:hAnsi="Kristen ITC"/>
          <w:sz w:val="22"/>
          <w:szCs w:val="28"/>
        </w:rPr>
      </w:pPr>
    </w:p>
    <w:p w:rsidR="003F6E7C" w:rsidRDefault="003F6E7C" w:rsidP="003F6E7C">
      <w:pPr>
        <w:jc w:val="center"/>
        <w:rPr>
          <w:rFonts w:ascii="Kristen ITC" w:hAnsi="Kristen ITC"/>
          <w:sz w:val="22"/>
          <w:szCs w:val="28"/>
        </w:rPr>
      </w:pPr>
      <w:r>
        <w:rPr>
          <w:rFonts w:ascii="Kristen ITC" w:hAnsi="Kristen ITC"/>
          <w:b/>
          <w:sz w:val="28"/>
          <w:szCs w:val="28"/>
        </w:rPr>
        <w:t>Swimming</w:t>
      </w:r>
    </w:p>
    <w:p w:rsidR="003F6E7C" w:rsidRPr="003F6E7C" w:rsidRDefault="003F6E7C" w:rsidP="003F6E7C">
      <w:pPr>
        <w:jc w:val="center"/>
        <w:rPr>
          <w:rFonts w:ascii="Kristen ITC" w:hAnsi="Kristen ITC"/>
          <w:sz w:val="22"/>
          <w:szCs w:val="28"/>
        </w:rPr>
      </w:pPr>
      <w:r>
        <w:rPr>
          <w:rFonts w:ascii="Kristen ITC" w:hAnsi="Kristen ITC"/>
          <w:sz w:val="22"/>
          <w:szCs w:val="28"/>
        </w:rPr>
        <w:t>Students will be travelling to Dunolly Pool for swimming lessons starting Monday 7</w:t>
      </w:r>
      <w:r w:rsidRPr="003F6E7C">
        <w:rPr>
          <w:rFonts w:ascii="Kristen ITC" w:hAnsi="Kristen ITC"/>
          <w:sz w:val="22"/>
          <w:szCs w:val="28"/>
          <w:vertAlign w:val="superscript"/>
        </w:rPr>
        <w:t>th</w:t>
      </w:r>
      <w:r>
        <w:rPr>
          <w:rFonts w:ascii="Kristen ITC" w:hAnsi="Kristen ITC"/>
          <w:sz w:val="22"/>
          <w:szCs w:val="28"/>
        </w:rPr>
        <w:t xml:space="preserve"> February to Friday 18</w:t>
      </w:r>
      <w:r w:rsidRPr="003F6E7C">
        <w:rPr>
          <w:rFonts w:ascii="Kristen ITC" w:hAnsi="Kristen ITC"/>
          <w:sz w:val="22"/>
          <w:szCs w:val="28"/>
          <w:vertAlign w:val="superscript"/>
        </w:rPr>
        <w:t>th</w:t>
      </w:r>
      <w:r>
        <w:rPr>
          <w:rFonts w:ascii="Kristen ITC" w:hAnsi="Kristen ITC"/>
          <w:sz w:val="22"/>
          <w:szCs w:val="28"/>
        </w:rPr>
        <w:t xml:space="preserve"> February (two weeks) weather permitting.  Times and arrangements to be confirmed.</w:t>
      </w:r>
    </w:p>
    <w:p w:rsidR="00E76E2E" w:rsidRPr="00AB03F7" w:rsidRDefault="00E76E2E" w:rsidP="00AB03F7">
      <w:pPr>
        <w:jc w:val="center"/>
        <w:rPr>
          <w:rFonts w:ascii="Arial" w:hAnsi="Arial" w:cs="Arial"/>
        </w:rPr>
      </w:pPr>
    </w:p>
    <w:p w:rsidR="00AB03F7" w:rsidRDefault="00AB03F7" w:rsidP="00AB03F7">
      <w:pPr>
        <w:rPr>
          <w:rFonts w:ascii="Kristen ITC" w:hAnsi="Kristen ITC"/>
          <w:sz w:val="18"/>
          <w:szCs w:val="18"/>
        </w:rPr>
      </w:pPr>
    </w:p>
    <w:p w:rsidR="003F6E7C" w:rsidRDefault="003F6E7C" w:rsidP="003F6E7C">
      <w:pPr>
        <w:jc w:val="center"/>
        <w:rPr>
          <w:rFonts w:ascii="Kristen ITC" w:hAnsi="Kristen ITC"/>
          <w:b/>
          <w:szCs w:val="18"/>
        </w:rPr>
      </w:pPr>
    </w:p>
    <w:p w:rsidR="00B75BD9" w:rsidRDefault="0062447B" w:rsidP="003F6E7C">
      <w:pPr>
        <w:jc w:val="center"/>
        <w:rPr>
          <w:rFonts w:ascii="Kristen ITC" w:hAnsi="Kristen ITC"/>
          <w:b/>
          <w:szCs w:val="18"/>
        </w:rPr>
      </w:pPr>
      <w:r>
        <w:rPr>
          <w:rFonts w:ascii="Kristen ITC" w:hAnsi="Kristen ITC"/>
          <w:b/>
          <w:noProof/>
          <w:szCs w:val="18"/>
          <w:lang w:eastAsia="en-AU"/>
        </w:rPr>
        <w:drawing>
          <wp:inline distT="0" distB="0" distL="0" distR="0">
            <wp:extent cx="1745615" cy="70485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wimming_PNG55395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BD9" w:rsidRDefault="00B75BD9" w:rsidP="003F6E7C">
      <w:pPr>
        <w:jc w:val="center"/>
        <w:rPr>
          <w:rFonts w:ascii="Kristen ITC" w:hAnsi="Kristen ITC"/>
          <w:b/>
          <w:szCs w:val="18"/>
        </w:rPr>
      </w:pPr>
    </w:p>
    <w:p w:rsidR="00B75BD9" w:rsidRDefault="00B75BD9" w:rsidP="003F6E7C">
      <w:pPr>
        <w:jc w:val="center"/>
        <w:rPr>
          <w:rFonts w:ascii="Kristen ITC" w:hAnsi="Kristen ITC"/>
          <w:b/>
          <w:szCs w:val="18"/>
        </w:rPr>
      </w:pPr>
    </w:p>
    <w:p w:rsidR="00B75BD9" w:rsidRDefault="00B75BD9" w:rsidP="003F6E7C">
      <w:pPr>
        <w:jc w:val="center"/>
        <w:rPr>
          <w:rFonts w:ascii="Kristen ITC" w:hAnsi="Kristen ITC"/>
          <w:b/>
          <w:szCs w:val="18"/>
        </w:rPr>
      </w:pPr>
    </w:p>
    <w:p w:rsidR="00B75BD9" w:rsidRPr="003F6E7C" w:rsidRDefault="00B75BD9" w:rsidP="003F6E7C">
      <w:pPr>
        <w:jc w:val="center"/>
        <w:rPr>
          <w:rFonts w:ascii="Kristen ITC" w:hAnsi="Kristen ITC"/>
          <w:b/>
          <w:szCs w:val="18"/>
        </w:rPr>
      </w:pPr>
    </w:p>
    <w:p w:rsidR="003F6E7C" w:rsidRDefault="003F6E7C" w:rsidP="003F6E7C">
      <w:pPr>
        <w:jc w:val="center"/>
        <w:rPr>
          <w:rFonts w:ascii="Kristen ITC" w:hAnsi="Kristen ITC"/>
          <w:b/>
          <w:szCs w:val="18"/>
        </w:rPr>
      </w:pPr>
      <w:r w:rsidRPr="003F6E7C">
        <w:rPr>
          <w:rFonts w:ascii="Kristen ITC" w:hAnsi="Kristen ITC"/>
          <w:b/>
          <w:szCs w:val="18"/>
        </w:rPr>
        <w:t>Merry Christmas and a happy 2022</w:t>
      </w:r>
    </w:p>
    <w:p w:rsidR="00B75BD9" w:rsidRDefault="00B75BD9" w:rsidP="003F6E7C">
      <w:pPr>
        <w:jc w:val="center"/>
        <w:rPr>
          <w:rFonts w:ascii="Kristen ITC" w:hAnsi="Kristen ITC"/>
          <w:szCs w:val="18"/>
        </w:rPr>
      </w:pPr>
      <w:r>
        <w:rPr>
          <w:rFonts w:ascii="Kristen ITC" w:hAnsi="Kristen ITC"/>
          <w:szCs w:val="18"/>
        </w:rPr>
        <w:t>On behalf of myself and all staff we wish all students and families a very merry Christmas and a very happy 2022.</w:t>
      </w:r>
    </w:p>
    <w:p w:rsidR="0062447B" w:rsidRDefault="0062447B" w:rsidP="003F6E7C">
      <w:pPr>
        <w:jc w:val="center"/>
        <w:rPr>
          <w:rFonts w:ascii="Kristen ITC" w:hAnsi="Kristen ITC"/>
          <w:szCs w:val="18"/>
        </w:rPr>
      </w:pPr>
    </w:p>
    <w:p w:rsidR="0062447B" w:rsidRPr="00B75BD9" w:rsidRDefault="0062447B" w:rsidP="003F6E7C">
      <w:pPr>
        <w:jc w:val="center"/>
        <w:rPr>
          <w:rFonts w:ascii="Kristen ITC" w:hAnsi="Kristen ITC"/>
          <w:szCs w:val="18"/>
        </w:rPr>
      </w:pPr>
      <w:r>
        <w:rPr>
          <w:rFonts w:ascii="Kristen ITC" w:hAnsi="Kristen ITC"/>
          <w:noProof/>
          <w:szCs w:val="18"/>
          <w:lang w:eastAsia="en-AU"/>
        </w:rPr>
        <w:drawing>
          <wp:inline distT="0" distB="0" distL="0" distR="0">
            <wp:extent cx="3098165" cy="18288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k_blue_christmas_tree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0C" w:rsidRDefault="006B010C" w:rsidP="008E1C67">
      <w:pPr>
        <w:rPr>
          <w:rFonts w:ascii="Kristen ITC" w:hAnsi="Kristen ITC"/>
          <w:sz w:val="18"/>
          <w:szCs w:val="18"/>
        </w:rPr>
      </w:pPr>
    </w:p>
    <w:p w:rsidR="006B010C" w:rsidRDefault="006B010C" w:rsidP="006B010C">
      <w:pPr>
        <w:rPr>
          <w:rFonts w:ascii="Kristen ITC" w:hAnsi="Kristen ITC"/>
          <w:sz w:val="18"/>
          <w:szCs w:val="18"/>
        </w:rPr>
      </w:pPr>
    </w:p>
    <w:sectPr w:rsidR="006B010C" w:rsidSect="00AA2D2A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24pt;height:29.25pt" o:bullet="t">
        <v:imagedata r:id="rId1" o:title=""/>
      </v:shape>
    </w:pict>
  </w:numPicBullet>
  <w:numPicBullet w:numPicBulletId="1">
    <w:pict>
      <v:shape id="_x0000_i1117" type="#_x0000_t75" style="width:75pt;height:60pt" o:bullet="t">
        <v:imagedata r:id="rId2" o:title=""/>
      </v:shape>
    </w:pict>
  </w:numPicBullet>
  <w:numPicBullet w:numPicBulletId="2">
    <w:pict>
      <v:shape id="_x0000_i1118" type="#_x0000_t75" style="width:43.5pt;height:75pt" o:bullet="t">
        <v:imagedata r:id="rId3" o:title=""/>
      </v:shape>
    </w:pict>
  </w:numPicBullet>
  <w:abstractNum w:abstractNumId="0" w15:restartNumberingAfterBreak="0">
    <w:nsid w:val="00CB0DD2"/>
    <w:multiLevelType w:val="hybridMultilevel"/>
    <w:tmpl w:val="C2E45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D15A6"/>
    <w:multiLevelType w:val="hybridMultilevel"/>
    <w:tmpl w:val="617C6E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C6BD5"/>
    <w:multiLevelType w:val="hybridMultilevel"/>
    <w:tmpl w:val="4AB692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278C3"/>
    <w:multiLevelType w:val="hybridMultilevel"/>
    <w:tmpl w:val="2E18B87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7640F"/>
    <w:multiLevelType w:val="hybridMultilevel"/>
    <w:tmpl w:val="D0DAC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E5048C2"/>
    <w:multiLevelType w:val="hybridMultilevel"/>
    <w:tmpl w:val="8A7085C0"/>
    <w:lvl w:ilvl="0" w:tplc="C2D2A76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D7013B5"/>
    <w:multiLevelType w:val="hybridMultilevel"/>
    <w:tmpl w:val="8E9A1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93748"/>
    <w:multiLevelType w:val="hybridMultilevel"/>
    <w:tmpl w:val="85EA0AD4"/>
    <w:lvl w:ilvl="0" w:tplc="AE708B32"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hint="default"/>
        <w:b w:val="0"/>
        <w:sz w:val="24"/>
        <w:u w:val="none"/>
      </w:rPr>
    </w:lvl>
    <w:lvl w:ilvl="1" w:tplc="0C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267107AC"/>
    <w:multiLevelType w:val="hybridMultilevel"/>
    <w:tmpl w:val="1720AC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E22"/>
    <w:multiLevelType w:val="hybridMultilevel"/>
    <w:tmpl w:val="C0D8B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7147A"/>
    <w:multiLevelType w:val="hybridMultilevel"/>
    <w:tmpl w:val="23D03CE6"/>
    <w:lvl w:ilvl="0" w:tplc="0C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9342E"/>
    <w:multiLevelType w:val="hybridMultilevel"/>
    <w:tmpl w:val="61648F4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E03C4"/>
    <w:multiLevelType w:val="hybridMultilevel"/>
    <w:tmpl w:val="59DCD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A056D"/>
    <w:multiLevelType w:val="hybridMultilevel"/>
    <w:tmpl w:val="C82608C2"/>
    <w:lvl w:ilvl="0" w:tplc="397CB8A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 w:val="0"/>
        <w:sz w:val="24"/>
        <w:u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56AC1"/>
    <w:multiLevelType w:val="hybridMultilevel"/>
    <w:tmpl w:val="82744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9346A"/>
    <w:multiLevelType w:val="hybridMultilevel"/>
    <w:tmpl w:val="8A72CB64"/>
    <w:lvl w:ilvl="0" w:tplc="FFFFFFFF">
      <w:start w:val="1"/>
      <w:numFmt w:val="lowerLetter"/>
      <w:lvlText w:val="%1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AE458C4"/>
    <w:multiLevelType w:val="hybridMultilevel"/>
    <w:tmpl w:val="0B62EA80"/>
    <w:lvl w:ilvl="0" w:tplc="EF68E96E">
      <w:start w:val="1"/>
      <w:numFmt w:val="decimal"/>
      <w:pStyle w:val="Style2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E177E2B"/>
    <w:multiLevelType w:val="hybridMultilevel"/>
    <w:tmpl w:val="12E66F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509F29D9"/>
    <w:multiLevelType w:val="hybridMultilevel"/>
    <w:tmpl w:val="692C26F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B5749B"/>
    <w:multiLevelType w:val="hybridMultilevel"/>
    <w:tmpl w:val="BD88C4F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E51D7"/>
    <w:multiLevelType w:val="hybridMultilevel"/>
    <w:tmpl w:val="EFAE853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C78E8"/>
    <w:multiLevelType w:val="hybridMultilevel"/>
    <w:tmpl w:val="B59CA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966E9"/>
    <w:multiLevelType w:val="hybridMultilevel"/>
    <w:tmpl w:val="A058FF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E7271"/>
    <w:multiLevelType w:val="hybridMultilevel"/>
    <w:tmpl w:val="699E5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23804"/>
    <w:multiLevelType w:val="hybridMultilevel"/>
    <w:tmpl w:val="586A5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AD6176"/>
    <w:multiLevelType w:val="hybridMultilevel"/>
    <w:tmpl w:val="AFDE8E1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231A2"/>
    <w:multiLevelType w:val="hybridMultilevel"/>
    <w:tmpl w:val="90BCF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12F62"/>
    <w:multiLevelType w:val="hybridMultilevel"/>
    <w:tmpl w:val="DCA2B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561A30"/>
    <w:multiLevelType w:val="hybridMultilevel"/>
    <w:tmpl w:val="B7CA6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7C0EED"/>
    <w:multiLevelType w:val="hybridMultilevel"/>
    <w:tmpl w:val="A62671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8171D"/>
    <w:multiLevelType w:val="hybridMultilevel"/>
    <w:tmpl w:val="BFBE7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77805"/>
    <w:multiLevelType w:val="hybridMultilevel"/>
    <w:tmpl w:val="6696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674552"/>
    <w:multiLevelType w:val="hybridMultilevel"/>
    <w:tmpl w:val="347613F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0A14B9"/>
    <w:multiLevelType w:val="hybridMultilevel"/>
    <w:tmpl w:val="64E65CF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8"/>
  </w:num>
  <w:num w:numId="4">
    <w:abstractNumId w:val="29"/>
  </w:num>
  <w:num w:numId="5">
    <w:abstractNumId w:val="30"/>
  </w:num>
  <w:num w:numId="6">
    <w:abstractNumId w:val="8"/>
  </w:num>
  <w:num w:numId="7">
    <w:abstractNumId w:val="3"/>
  </w:num>
  <w:num w:numId="8">
    <w:abstractNumId w:val="24"/>
  </w:num>
  <w:num w:numId="9">
    <w:abstractNumId w:val="23"/>
  </w:num>
  <w:num w:numId="10">
    <w:abstractNumId w:val="14"/>
  </w:num>
  <w:num w:numId="11">
    <w:abstractNumId w:val="32"/>
  </w:num>
  <w:num w:numId="12">
    <w:abstractNumId w:val="15"/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11"/>
  </w:num>
  <w:num w:numId="16">
    <w:abstractNumId w:val="21"/>
  </w:num>
  <w:num w:numId="17">
    <w:abstractNumId w:val="27"/>
  </w:num>
  <w:num w:numId="18">
    <w:abstractNumId w:val="20"/>
  </w:num>
  <w:num w:numId="19">
    <w:abstractNumId w:val="10"/>
  </w:num>
  <w:num w:numId="20">
    <w:abstractNumId w:val="0"/>
  </w:num>
  <w:num w:numId="21">
    <w:abstractNumId w:val="5"/>
  </w:num>
  <w:num w:numId="22">
    <w:abstractNumId w:val="6"/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"/>
  </w:num>
  <w:num w:numId="26">
    <w:abstractNumId w:val="13"/>
  </w:num>
  <w:num w:numId="27">
    <w:abstractNumId w:val="7"/>
  </w:num>
  <w:num w:numId="28">
    <w:abstractNumId w:val="25"/>
  </w:num>
  <w:num w:numId="29">
    <w:abstractNumId w:val="19"/>
  </w:num>
  <w:num w:numId="30">
    <w:abstractNumId w:val="9"/>
  </w:num>
  <w:num w:numId="31">
    <w:abstractNumId w:val="2"/>
  </w:num>
  <w:num w:numId="32">
    <w:abstractNumId w:val="33"/>
  </w:num>
  <w:num w:numId="33">
    <w:abstractNumId w:val="18"/>
  </w:num>
  <w:num w:numId="3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B53"/>
    <w:rsid w:val="00002A08"/>
    <w:rsid w:val="00005316"/>
    <w:rsid w:val="0000792E"/>
    <w:rsid w:val="00007F26"/>
    <w:rsid w:val="00014039"/>
    <w:rsid w:val="00015E9D"/>
    <w:rsid w:val="000174E3"/>
    <w:rsid w:val="00021347"/>
    <w:rsid w:val="000256F7"/>
    <w:rsid w:val="000279BA"/>
    <w:rsid w:val="00027D1D"/>
    <w:rsid w:val="00030767"/>
    <w:rsid w:val="000345C3"/>
    <w:rsid w:val="000348D5"/>
    <w:rsid w:val="00036342"/>
    <w:rsid w:val="0003723A"/>
    <w:rsid w:val="00045A9B"/>
    <w:rsid w:val="0004673E"/>
    <w:rsid w:val="000531D0"/>
    <w:rsid w:val="0005344D"/>
    <w:rsid w:val="0005482C"/>
    <w:rsid w:val="0005582F"/>
    <w:rsid w:val="00060FE9"/>
    <w:rsid w:val="00064FB3"/>
    <w:rsid w:val="00065842"/>
    <w:rsid w:val="00065F88"/>
    <w:rsid w:val="0007124F"/>
    <w:rsid w:val="00072DC7"/>
    <w:rsid w:val="00075323"/>
    <w:rsid w:val="000809B1"/>
    <w:rsid w:val="00092615"/>
    <w:rsid w:val="00095185"/>
    <w:rsid w:val="00096BF5"/>
    <w:rsid w:val="000970B9"/>
    <w:rsid w:val="000977E4"/>
    <w:rsid w:val="000A12BF"/>
    <w:rsid w:val="000A3808"/>
    <w:rsid w:val="000A4033"/>
    <w:rsid w:val="000A71CA"/>
    <w:rsid w:val="000B54F3"/>
    <w:rsid w:val="000B62E0"/>
    <w:rsid w:val="000C3DE9"/>
    <w:rsid w:val="000C4B36"/>
    <w:rsid w:val="000C5141"/>
    <w:rsid w:val="000D4AE9"/>
    <w:rsid w:val="000E4120"/>
    <w:rsid w:val="000E5A5D"/>
    <w:rsid w:val="000E722D"/>
    <w:rsid w:val="000E7E28"/>
    <w:rsid w:val="000F006F"/>
    <w:rsid w:val="000F30D3"/>
    <w:rsid w:val="000F4ACE"/>
    <w:rsid w:val="000F64BC"/>
    <w:rsid w:val="00100E8F"/>
    <w:rsid w:val="00101979"/>
    <w:rsid w:val="0010456B"/>
    <w:rsid w:val="00106FE1"/>
    <w:rsid w:val="00107C8B"/>
    <w:rsid w:val="001179D0"/>
    <w:rsid w:val="00117B53"/>
    <w:rsid w:val="001204F8"/>
    <w:rsid w:val="00122549"/>
    <w:rsid w:val="00123007"/>
    <w:rsid w:val="0012303F"/>
    <w:rsid w:val="00127327"/>
    <w:rsid w:val="00127732"/>
    <w:rsid w:val="00131377"/>
    <w:rsid w:val="0013352B"/>
    <w:rsid w:val="001338DE"/>
    <w:rsid w:val="00134F44"/>
    <w:rsid w:val="00141107"/>
    <w:rsid w:val="0014135F"/>
    <w:rsid w:val="0015152E"/>
    <w:rsid w:val="001537A9"/>
    <w:rsid w:val="001552C9"/>
    <w:rsid w:val="001622E1"/>
    <w:rsid w:val="0016404B"/>
    <w:rsid w:val="0016451F"/>
    <w:rsid w:val="001645F0"/>
    <w:rsid w:val="00165F2F"/>
    <w:rsid w:val="0016759D"/>
    <w:rsid w:val="00170C80"/>
    <w:rsid w:val="00173447"/>
    <w:rsid w:val="00181472"/>
    <w:rsid w:val="001829C2"/>
    <w:rsid w:val="00183FCE"/>
    <w:rsid w:val="00185CF9"/>
    <w:rsid w:val="001923FD"/>
    <w:rsid w:val="00192A72"/>
    <w:rsid w:val="00193F78"/>
    <w:rsid w:val="0019529A"/>
    <w:rsid w:val="00196A51"/>
    <w:rsid w:val="00196EC9"/>
    <w:rsid w:val="00196F56"/>
    <w:rsid w:val="00197C76"/>
    <w:rsid w:val="001A0A10"/>
    <w:rsid w:val="001A1C74"/>
    <w:rsid w:val="001A264E"/>
    <w:rsid w:val="001A3C74"/>
    <w:rsid w:val="001A464A"/>
    <w:rsid w:val="001A7EFD"/>
    <w:rsid w:val="001B1B59"/>
    <w:rsid w:val="001B29B8"/>
    <w:rsid w:val="001B2D8C"/>
    <w:rsid w:val="001B5855"/>
    <w:rsid w:val="001B625D"/>
    <w:rsid w:val="001B769B"/>
    <w:rsid w:val="001B7A11"/>
    <w:rsid w:val="001C1559"/>
    <w:rsid w:val="001C41B7"/>
    <w:rsid w:val="001C4DBF"/>
    <w:rsid w:val="001C573F"/>
    <w:rsid w:val="001D0C75"/>
    <w:rsid w:val="001D0E49"/>
    <w:rsid w:val="001D3134"/>
    <w:rsid w:val="001D402E"/>
    <w:rsid w:val="001D4224"/>
    <w:rsid w:val="001D5814"/>
    <w:rsid w:val="001D742A"/>
    <w:rsid w:val="001D79F1"/>
    <w:rsid w:val="001E16A5"/>
    <w:rsid w:val="001E61D2"/>
    <w:rsid w:val="001E76A0"/>
    <w:rsid w:val="001F17E9"/>
    <w:rsid w:val="001F23C2"/>
    <w:rsid w:val="001F4824"/>
    <w:rsid w:val="001F555D"/>
    <w:rsid w:val="001F5E70"/>
    <w:rsid w:val="001F74B4"/>
    <w:rsid w:val="0020359E"/>
    <w:rsid w:val="00203776"/>
    <w:rsid w:val="00206069"/>
    <w:rsid w:val="002074B8"/>
    <w:rsid w:val="002200A4"/>
    <w:rsid w:val="00222B75"/>
    <w:rsid w:val="00225C4B"/>
    <w:rsid w:val="00225D75"/>
    <w:rsid w:val="00230E9B"/>
    <w:rsid w:val="00237048"/>
    <w:rsid w:val="0023774F"/>
    <w:rsid w:val="0024003D"/>
    <w:rsid w:val="00240CAA"/>
    <w:rsid w:val="002416DE"/>
    <w:rsid w:val="00241B0B"/>
    <w:rsid w:val="002446B4"/>
    <w:rsid w:val="00245674"/>
    <w:rsid w:val="00245D52"/>
    <w:rsid w:val="002469E1"/>
    <w:rsid w:val="0025187D"/>
    <w:rsid w:val="00252422"/>
    <w:rsid w:val="002537BC"/>
    <w:rsid w:val="00255FD5"/>
    <w:rsid w:val="00256D5B"/>
    <w:rsid w:val="00256DC0"/>
    <w:rsid w:val="00256E8D"/>
    <w:rsid w:val="002617A9"/>
    <w:rsid w:val="00261BE3"/>
    <w:rsid w:val="00261E80"/>
    <w:rsid w:val="00263746"/>
    <w:rsid w:val="00267680"/>
    <w:rsid w:val="00272BA7"/>
    <w:rsid w:val="00274223"/>
    <w:rsid w:val="0027561B"/>
    <w:rsid w:val="00276FCF"/>
    <w:rsid w:val="002801F6"/>
    <w:rsid w:val="00280AF3"/>
    <w:rsid w:val="00282F6F"/>
    <w:rsid w:val="00283E45"/>
    <w:rsid w:val="00285F9C"/>
    <w:rsid w:val="002908A3"/>
    <w:rsid w:val="00290DD2"/>
    <w:rsid w:val="00291BC6"/>
    <w:rsid w:val="0029247D"/>
    <w:rsid w:val="0029701D"/>
    <w:rsid w:val="00297C0D"/>
    <w:rsid w:val="00297DEB"/>
    <w:rsid w:val="002A2DEF"/>
    <w:rsid w:val="002A3868"/>
    <w:rsid w:val="002A3B9F"/>
    <w:rsid w:val="002A71ED"/>
    <w:rsid w:val="002B0E2F"/>
    <w:rsid w:val="002B6480"/>
    <w:rsid w:val="002B701F"/>
    <w:rsid w:val="002B7AF5"/>
    <w:rsid w:val="002D5A0D"/>
    <w:rsid w:val="002D69F3"/>
    <w:rsid w:val="002E0D8E"/>
    <w:rsid w:val="002E26A1"/>
    <w:rsid w:val="002E61A2"/>
    <w:rsid w:val="002E64FE"/>
    <w:rsid w:val="002F340F"/>
    <w:rsid w:val="002F66F3"/>
    <w:rsid w:val="003049BD"/>
    <w:rsid w:val="00304A9F"/>
    <w:rsid w:val="00305000"/>
    <w:rsid w:val="003212A4"/>
    <w:rsid w:val="00321993"/>
    <w:rsid w:val="0032477B"/>
    <w:rsid w:val="00326F59"/>
    <w:rsid w:val="003356C7"/>
    <w:rsid w:val="00337BAE"/>
    <w:rsid w:val="00337D9C"/>
    <w:rsid w:val="00341725"/>
    <w:rsid w:val="003447AC"/>
    <w:rsid w:val="00347920"/>
    <w:rsid w:val="003503D4"/>
    <w:rsid w:val="00353203"/>
    <w:rsid w:val="00354163"/>
    <w:rsid w:val="003554A8"/>
    <w:rsid w:val="00355E22"/>
    <w:rsid w:val="00366750"/>
    <w:rsid w:val="00366E1C"/>
    <w:rsid w:val="00367353"/>
    <w:rsid w:val="00367458"/>
    <w:rsid w:val="00367B5F"/>
    <w:rsid w:val="0037101A"/>
    <w:rsid w:val="00372113"/>
    <w:rsid w:val="00372BAC"/>
    <w:rsid w:val="00373D26"/>
    <w:rsid w:val="00376617"/>
    <w:rsid w:val="003805A1"/>
    <w:rsid w:val="00390C4E"/>
    <w:rsid w:val="003925E7"/>
    <w:rsid w:val="00393559"/>
    <w:rsid w:val="00394DDD"/>
    <w:rsid w:val="003951C1"/>
    <w:rsid w:val="00395C6D"/>
    <w:rsid w:val="00397C16"/>
    <w:rsid w:val="003A4008"/>
    <w:rsid w:val="003A4688"/>
    <w:rsid w:val="003A5477"/>
    <w:rsid w:val="003A5608"/>
    <w:rsid w:val="003A673E"/>
    <w:rsid w:val="003B1E67"/>
    <w:rsid w:val="003B3255"/>
    <w:rsid w:val="003B57B4"/>
    <w:rsid w:val="003B6250"/>
    <w:rsid w:val="003B6E3A"/>
    <w:rsid w:val="003B6FED"/>
    <w:rsid w:val="003C126B"/>
    <w:rsid w:val="003C2854"/>
    <w:rsid w:val="003C2BB2"/>
    <w:rsid w:val="003C3706"/>
    <w:rsid w:val="003C4289"/>
    <w:rsid w:val="003C7AB9"/>
    <w:rsid w:val="003D21E2"/>
    <w:rsid w:val="003D30F7"/>
    <w:rsid w:val="003D3202"/>
    <w:rsid w:val="003D4396"/>
    <w:rsid w:val="003D6123"/>
    <w:rsid w:val="003E2C79"/>
    <w:rsid w:val="003E5032"/>
    <w:rsid w:val="003E608C"/>
    <w:rsid w:val="003E6BF8"/>
    <w:rsid w:val="003F29AE"/>
    <w:rsid w:val="003F3313"/>
    <w:rsid w:val="003F3BC3"/>
    <w:rsid w:val="003F4B7E"/>
    <w:rsid w:val="003F67F3"/>
    <w:rsid w:val="003F6E7C"/>
    <w:rsid w:val="003F77E8"/>
    <w:rsid w:val="0040412C"/>
    <w:rsid w:val="00406122"/>
    <w:rsid w:val="00410E75"/>
    <w:rsid w:val="004113FF"/>
    <w:rsid w:val="00416F88"/>
    <w:rsid w:val="00417FE6"/>
    <w:rsid w:val="004204F7"/>
    <w:rsid w:val="00420945"/>
    <w:rsid w:val="00426BA2"/>
    <w:rsid w:val="004271B0"/>
    <w:rsid w:val="004275DE"/>
    <w:rsid w:val="00427AAF"/>
    <w:rsid w:val="00430C90"/>
    <w:rsid w:val="0043255B"/>
    <w:rsid w:val="004328C3"/>
    <w:rsid w:val="004346A5"/>
    <w:rsid w:val="0043549F"/>
    <w:rsid w:val="00441F82"/>
    <w:rsid w:val="00444A82"/>
    <w:rsid w:val="0044597C"/>
    <w:rsid w:val="0044619F"/>
    <w:rsid w:val="004479B5"/>
    <w:rsid w:val="004566F5"/>
    <w:rsid w:val="00456815"/>
    <w:rsid w:val="00457DD0"/>
    <w:rsid w:val="004642DD"/>
    <w:rsid w:val="00464644"/>
    <w:rsid w:val="004660CA"/>
    <w:rsid w:val="00471ED6"/>
    <w:rsid w:val="00473AE9"/>
    <w:rsid w:val="00480524"/>
    <w:rsid w:val="00480CA7"/>
    <w:rsid w:val="00481101"/>
    <w:rsid w:val="004817B0"/>
    <w:rsid w:val="00483188"/>
    <w:rsid w:val="004834D9"/>
    <w:rsid w:val="00483725"/>
    <w:rsid w:val="00485711"/>
    <w:rsid w:val="00485FA5"/>
    <w:rsid w:val="004861E5"/>
    <w:rsid w:val="0048669B"/>
    <w:rsid w:val="004918C4"/>
    <w:rsid w:val="00491A5D"/>
    <w:rsid w:val="00492D50"/>
    <w:rsid w:val="004930A4"/>
    <w:rsid w:val="00494AD7"/>
    <w:rsid w:val="00495506"/>
    <w:rsid w:val="00496332"/>
    <w:rsid w:val="004A1C36"/>
    <w:rsid w:val="004A553D"/>
    <w:rsid w:val="004B1144"/>
    <w:rsid w:val="004B433B"/>
    <w:rsid w:val="004B6E7D"/>
    <w:rsid w:val="004B7AA7"/>
    <w:rsid w:val="004C0A3A"/>
    <w:rsid w:val="004C0DFA"/>
    <w:rsid w:val="004C148D"/>
    <w:rsid w:val="004C1A32"/>
    <w:rsid w:val="004C2F11"/>
    <w:rsid w:val="004C3087"/>
    <w:rsid w:val="004C5AE1"/>
    <w:rsid w:val="004D3698"/>
    <w:rsid w:val="004D5A9F"/>
    <w:rsid w:val="004D637D"/>
    <w:rsid w:val="004D7317"/>
    <w:rsid w:val="004D78CE"/>
    <w:rsid w:val="004E0757"/>
    <w:rsid w:val="004E0EA8"/>
    <w:rsid w:val="004E1715"/>
    <w:rsid w:val="004E3F09"/>
    <w:rsid w:val="004E448D"/>
    <w:rsid w:val="004E4643"/>
    <w:rsid w:val="004E47FE"/>
    <w:rsid w:val="004E631D"/>
    <w:rsid w:val="004F176F"/>
    <w:rsid w:val="004F44C2"/>
    <w:rsid w:val="004F461A"/>
    <w:rsid w:val="004F58A7"/>
    <w:rsid w:val="004F6D0A"/>
    <w:rsid w:val="004F715F"/>
    <w:rsid w:val="00500D83"/>
    <w:rsid w:val="005066E2"/>
    <w:rsid w:val="00506B5F"/>
    <w:rsid w:val="00507BE1"/>
    <w:rsid w:val="00517987"/>
    <w:rsid w:val="005211FE"/>
    <w:rsid w:val="00521344"/>
    <w:rsid w:val="00524626"/>
    <w:rsid w:val="00530310"/>
    <w:rsid w:val="00532745"/>
    <w:rsid w:val="005366A7"/>
    <w:rsid w:val="005411D0"/>
    <w:rsid w:val="005428A7"/>
    <w:rsid w:val="00542E34"/>
    <w:rsid w:val="00544293"/>
    <w:rsid w:val="00544A52"/>
    <w:rsid w:val="005453DD"/>
    <w:rsid w:val="00545A26"/>
    <w:rsid w:val="0054683E"/>
    <w:rsid w:val="005506CE"/>
    <w:rsid w:val="00560D10"/>
    <w:rsid w:val="00560FA0"/>
    <w:rsid w:val="005614EB"/>
    <w:rsid w:val="00561BEF"/>
    <w:rsid w:val="005633AB"/>
    <w:rsid w:val="005634B6"/>
    <w:rsid w:val="005658CE"/>
    <w:rsid w:val="00566CF2"/>
    <w:rsid w:val="00571086"/>
    <w:rsid w:val="005772E9"/>
    <w:rsid w:val="00582AA7"/>
    <w:rsid w:val="00586416"/>
    <w:rsid w:val="00586F63"/>
    <w:rsid w:val="00587C0B"/>
    <w:rsid w:val="005908FD"/>
    <w:rsid w:val="00590C50"/>
    <w:rsid w:val="005911BC"/>
    <w:rsid w:val="00591819"/>
    <w:rsid w:val="00591F55"/>
    <w:rsid w:val="005A0091"/>
    <w:rsid w:val="005A0842"/>
    <w:rsid w:val="005A520A"/>
    <w:rsid w:val="005A7C76"/>
    <w:rsid w:val="005B23BC"/>
    <w:rsid w:val="005B24A0"/>
    <w:rsid w:val="005B29F5"/>
    <w:rsid w:val="005B2A25"/>
    <w:rsid w:val="005B3644"/>
    <w:rsid w:val="005B4DDF"/>
    <w:rsid w:val="005B5CD5"/>
    <w:rsid w:val="005B6622"/>
    <w:rsid w:val="005C0F3A"/>
    <w:rsid w:val="005C0FA3"/>
    <w:rsid w:val="005C34D7"/>
    <w:rsid w:val="005D3689"/>
    <w:rsid w:val="005D6211"/>
    <w:rsid w:val="005E041C"/>
    <w:rsid w:val="005E0B62"/>
    <w:rsid w:val="005E45B6"/>
    <w:rsid w:val="005E4DB3"/>
    <w:rsid w:val="005E5BA8"/>
    <w:rsid w:val="005F330C"/>
    <w:rsid w:val="005F3706"/>
    <w:rsid w:val="005F3D40"/>
    <w:rsid w:val="005F3F78"/>
    <w:rsid w:val="005F4B33"/>
    <w:rsid w:val="006002E4"/>
    <w:rsid w:val="00600D59"/>
    <w:rsid w:val="00604383"/>
    <w:rsid w:val="006054A2"/>
    <w:rsid w:val="00607C36"/>
    <w:rsid w:val="00607C63"/>
    <w:rsid w:val="00607F60"/>
    <w:rsid w:val="00611A64"/>
    <w:rsid w:val="0061223C"/>
    <w:rsid w:val="006131FE"/>
    <w:rsid w:val="0061436E"/>
    <w:rsid w:val="00622BB2"/>
    <w:rsid w:val="00623B32"/>
    <w:rsid w:val="0062447B"/>
    <w:rsid w:val="00625A4B"/>
    <w:rsid w:val="00626B99"/>
    <w:rsid w:val="0062730C"/>
    <w:rsid w:val="00630C18"/>
    <w:rsid w:val="0063183F"/>
    <w:rsid w:val="0063235D"/>
    <w:rsid w:val="006401AE"/>
    <w:rsid w:val="00640FFA"/>
    <w:rsid w:val="00641D93"/>
    <w:rsid w:val="00642C4B"/>
    <w:rsid w:val="00642F97"/>
    <w:rsid w:val="0064416B"/>
    <w:rsid w:val="00656F9D"/>
    <w:rsid w:val="00661BF6"/>
    <w:rsid w:val="00663050"/>
    <w:rsid w:val="006652FE"/>
    <w:rsid w:val="00666B83"/>
    <w:rsid w:val="00670B6C"/>
    <w:rsid w:val="00673BAC"/>
    <w:rsid w:val="00673F7F"/>
    <w:rsid w:val="00673FB6"/>
    <w:rsid w:val="00680FDB"/>
    <w:rsid w:val="00683039"/>
    <w:rsid w:val="0068486C"/>
    <w:rsid w:val="00686275"/>
    <w:rsid w:val="00687FF0"/>
    <w:rsid w:val="00690BF8"/>
    <w:rsid w:val="006913C3"/>
    <w:rsid w:val="006956A1"/>
    <w:rsid w:val="0069612E"/>
    <w:rsid w:val="006A13C7"/>
    <w:rsid w:val="006A2CA2"/>
    <w:rsid w:val="006A6367"/>
    <w:rsid w:val="006A66FA"/>
    <w:rsid w:val="006B010C"/>
    <w:rsid w:val="006B15B0"/>
    <w:rsid w:val="006B39BA"/>
    <w:rsid w:val="006B4712"/>
    <w:rsid w:val="006B4D4A"/>
    <w:rsid w:val="006B6FA4"/>
    <w:rsid w:val="006C0A49"/>
    <w:rsid w:val="006C5011"/>
    <w:rsid w:val="006C7C51"/>
    <w:rsid w:val="006D09B9"/>
    <w:rsid w:val="006D22B2"/>
    <w:rsid w:val="006D323D"/>
    <w:rsid w:val="006D4C1C"/>
    <w:rsid w:val="006E2FC9"/>
    <w:rsid w:val="006E588C"/>
    <w:rsid w:val="006F06E0"/>
    <w:rsid w:val="006F7AA3"/>
    <w:rsid w:val="006F7E0D"/>
    <w:rsid w:val="007029A0"/>
    <w:rsid w:val="00702ACE"/>
    <w:rsid w:val="00703070"/>
    <w:rsid w:val="00703278"/>
    <w:rsid w:val="00703B6E"/>
    <w:rsid w:val="0070520B"/>
    <w:rsid w:val="007072B8"/>
    <w:rsid w:val="00707D3D"/>
    <w:rsid w:val="00715539"/>
    <w:rsid w:val="00715D1F"/>
    <w:rsid w:val="00716914"/>
    <w:rsid w:val="00716F3A"/>
    <w:rsid w:val="00720B9F"/>
    <w:rsid w:val="00722894"/>
    <w:rsid w:val="00726439"/>
    <w:rsid w:val="00726655"/>
    <w:rsid w:val="00730F36"/>
    <w:rsid w:val="00731986"/>
    <w:rsid w:val="007322CB"/>
    <w:rsid w:val="00735303"/>
    <w:rsid w:val="00735DEE"/>
    <w:rsid w:val="0074180E"/>
    <w:rsid w:val="00743361"/>
    <w:rsid w:val="0074571D"/>
    <w:rsid w:val="00746163"/>
    <w:rsid w:val="0074756C"/>
    <w:rsid w:val="007477BD"/>
    <w:rsid w:val="007500E6"/>
    <w:rsid w:val="00756859"/>
    <w:rsid w:val="00756F01"/>
    <w:rsid w:val="007615F6"/>
    <w:rsid w:val="007618BE"/>
    <w:rsid w:val="0076266B"/>
    <w:rsid w:val="00764B92"/>
    <w:rsid w:val="00766CFE"/>
    <w:rsid w:val="00772987"/>
    <w:rsid w:val="007739C4"/>
    <w:rsid w:val="00773A44"/>
    <w:rsid w:val="00773A69"/>
    <w:rsid w:val="00773EFA"/>
    <w:rsid w:val="0077508A"/>
    <w:rsid w:val="00776B27"/>
    <w:rsid w:val="00781E9C"/>
    <w:rsid w:val="00781FCB"/>
    <w:rsid w:val="0078623C"/>
    <w:rsid w:val="007939A5"/>
    <w:rsid w:val="0079445C"/>
    <w:rsid w:val="007944E8"/>
    <w:rsid w:val="0079650F"/>
    <w:rsid w:val="007973D1"/>
    <w:rsid w:val="007973FE"/>
    <w:rsid w:val="007A13BB"/>
    <w:rsid w:val="007A25BA"/>
    <w:rsid w:val="007A4F5D"/>
    <w:rsid w:val="007A5B43"/>
    <w:rsid w:val="007A61A0"/>
    <w:rsid w:val="007A6442"/>
    <w:rsid w:val="007A730D"/>
    <w:rsid w:val="007A7B14"/>
    <w:rsid w:val="007B2989"/>
    <w:rsid w:val="007B4B7B"/>
    <w:rsid w:val="007C1F66"/>
    <w:rsid w:val="007C39F2"/>
    <w:rsid w:val="007C56FB"/>
    <w:rsid w:val="007C5708"/>
    <w:rsid w:val="007C6F34"/>
    <w:rsid w:val="007C6FDA"/>
    <w:rsid w:val="007D2476"/>
    <w:rsid w:val="007D38F3"/>
    <w:rsid w:val="007E0819"/>
    <w:rsid w:val="007E0D1F"/>
    <w:rsid w:val="007E126F"/>
    <w:rsid w:val="007E39FD"/>
    <w:rsid w:val="007E5312"/>
    <w:rsid w:val="007F137A"/>
    <w:rsid w:val="007F2433"/>
    <w:rsid w:val="007F2B4F"/>
    <w:rsid w:val="007F360D"/>
    <w:rsid w:val="007F3A08"/>
    <w:rsid w:val="007F65F9"/>
    <w:rsid w:val="0080409F"/>
    <w:rsid w:val="00805131"/>
    <w:rsid w:val="00807ADE"/>
    <w:rsid w:val="008115AE"/>
    <w:rsid w:val="0081211F"/>
    <w:rsid w:val="00812BD7"/>
    <w:rsid w:val="00813AC3"/>
    <w:rsid w:val="008154F5"/>
    <w:rsid w:val="008158C9"/>
    <w:rsid w:val="00817162"/>
    <w:rsid w:val="00817589"/>
    <w:rsid w:val="00817A57"/>
    <w:rsid w:val="00833633"/>
    <w:rsid w:val="0083696C"/>
    <w:rsid w:val="00841E70"/>
    <w:rsid w:val="00845003"/>
    <w:rsid w:val="0084511B"/>
    <w:rsid w:val="008451B7"/>
    <w:rsid w:val="00847D8C"/>
    <w:rsid w:val="00850C0B"/>
    <w:rsid w:val="00852754"/>
    <w:rsid w:val="008529FC"/>
    <w:rsid w:val="00853A89"/>
    <w:rsid w:val="008542DE"/>
    <w:rsid w:val="00854AD5"/>
    <w:rsid w:val="00855DFC"/>
    <w:rsid w:val="00856497"/>
    <w:rsid w:val="00857DBA"/>
    <w:rsid w:val="0086386F"/>
    <w:rsid w:val="00864C2B"/>
    <w:rsid w:val="008669DC"/>
    <w:rsid w:val="0086731A"/>
    <w:rsid w:val="00870116"/>
    <w:rsid w:val="00871EA5"/>
    <w:rsid w:val="00873858"/>
    <w:rsid w:val="008752C3"/>
    <w:rsid w:val="00875F03"/>
    <w:rsid w:val="008769B3"/>
    <w:rsid w:val="00881BC7"/>
    <w:rsid w:val="00882D1A"/>
    <w:rsid w:val="00885C7F"/>
    <w:rsid w:val="00886550"/>
    <w:rsid w:val="00892277"/>
    <w:rsid w:val="00892DD8"/>
    <w:rsid w:val="00894008"/>
    <w:rsid w:val="00896998"/>
    <w:rsid w:val="008A2185"/>
    <w:rsid w:val="008A51B7"/>
    <w:rsid w:val="008B080D"/>
    <w:rsid w:val="008B0884"/>
    <w:rsid w:val="008B1D73"/>
    <w:rsid w:val="008B2BC4"/>
    <w:rsid w:val="008C06F7"/>
    <w:rsid w:val="008C1C43"/>
    <w:rsid w:val="008C484D"/>
    <w:rsid w:val="008C541E"/>
    <w:rsid w:val="008C6480"/>
    <w:rsid w:val="008C6D8F"/>
    <w:rsid w:val="008C784D"/>
    <w:rsid w:val="008D0774"/>
    <w:rsid w:val="008D25AA"/>
    <w:rsid w:val="008E1C67"/>
    <w:rsid w:val="008E370A"/>
    <w:rsid w:val="008E6374"/>
    <w:rsid w:val="008E7DEA"/>
    <w:rsid w:val="008F49A4"/>
    <w:rsid w:val="008F4BA0"/>
    <w:rsid w:val="008F704A"/>
    <w:rsid w:val="008F75F7"/>
    <w:rsid w:val="008F76B2"/>
    <w:rsid w:val="008F78CE"/>
    <w:rsid w:val="0090047D"/>
    <w:rsid w:val="0091012D"/>
    <w:rsid w:val="00913837"/>
    <w:rsid w:val="00915B2A"/>
    <w:rsid w:val="00916006"/>
    <w:rsid w:val="00917F27"/>
    <w:rsid w:val="00921CBF"/>
    <w:rsid w:val="00930D5F"/>
    <w:rsid w:val="00932F3D"/>
    <w:rsid w:val="0093313A"/>
    <w:rsid w:val="00933893"/>
    <w:rsid w:val="00934412"/>
    <w:rsid w:val="0093652B"/>
    <w:rsid w:val="00937B96"/>
    <w:rsid w:val="00937FB1"/>
    <w:rsid w:val="00943283"/>
    <w:rsid w:val="00943DCA"/>
    <w:rsid w:val="00950303"/>
    <w:rsid w:val="00950377"/>
    <w:rsid w:val="009504E6"/>
    <w:rsid w:val="00951C9E"/>
    <w:rsid w:val="00952AEC"/>
    <w:rsid w:val="009532A4"/>
    <w:rsid w:val="0095427D"/>
    <w:rsid w:val="00955DA2"/>
    <w:rsid w:val="009604B6"/>
    <w:rsid w:val="00960DDD"/>
    <w:rsid w:val="00962929"/>
    <w:rsid w:val="00962B83"/>
    <w:rsid w:val="009704F9"/>
    <w:rsid w:val="00971343"/>
    <w:rsid w:val="00971368"/>
    <w:rsid w:val="009721D5"/>
    <w:rsid w:val="009726AC"/>
    <w:rsid w:val="00973E33"/>
    <w:rsid w:val="00980429"/>
    <w:rsid w:val="009816F0"/>
    <w:rsid w:val="00981993"/>
    <w:rsid w:val="00981EFB"/>
    <w:rsid w:val="009840EA"/>
    <w:rsid w:val="009844FA"/>
    <w:rsid w:val="00990042"/>
    <w:rsid w:val="00990D97"/>
    <w:rsid w:val="00997537"/>
    <w:rsid w:val="009A0B92"/>
    <w:rsid w:val="009A229C"/>
    <w:rsid w:val="009A5A9E"/>
    <w:rsid w:val="009A78EC"/>
    <w:rsid w:val="009B3491"/>
    <w:rsid w:val="009B4E1E"/>
    <w:rsid w:val="009C0806"/>
    <w:rsid w:val="009C4940"/>
    <w:rsid w:val="009C4ADF"/>
    <w:rsid w:val="009C4C45"/>
    <w:rsid w:val="009C688C"/>
    <w:rsid w:val="009C6AA6"/>
    <w:rsid w:val="009C77FF"/>
    <w:rsid w:val="009C7D02"/>
    <w:rsid w:val="009D01DD"/>
    <w:rsid w:val="009D50D2"/>
    <w:rsid w:val="009E1AFA"/>
    <w:rsid w:val="009E5561"/>
    <w:rsid w:val="009F1CD0"/>
    <w:rsid w:val="009F2D3B"/>
    <w:rsid w:val="009F6875"/>
    <w:rsid w:val="00A00A5C"/>
    <w:rsid w:val="00A06131"/>
    <w:rsid w:val="00A070C8"/>
    <w:rsid w:val="00A13B7A"/>
    <w:rsid w:val="00A2157A"/>
    <w:rsid w:val="00A23D1C"/>
    <w:rsid w:val="00A23DBF"/>
    <w:rsid w:val="00A26141"/>
    <w:rsid w:val="00A3059D"/>
    <w:rsid w:val="00A30EC2"/>
    <w:rsid w:val="00A317C8"/>
    <w:rsid w:val="00A34227"/>
    <w:rsid w:val="00A3705F"/>
    <w:rsid w:val="00A402F5"/>
    <w:rsid w:val="00A41650"/>
    <w:rsid w:val="00A430B6"/>
    <w:rsid w:val="00A430BD"/>
    <w:rsid w:val="00A47EB4"/>
    <w:rsid w:val="00A50726"/>
    <w:rsid w:val="00A50DEA"/>
    <w:rsid w:val="00A54248"/>
    <w:rsid w:val="00A544DB"/>
    <w:rsid w:val="00A5505F"/>
    <w:rsid w:val="00A55865"/>
    <w:rsid w:val="00A562E5"/>
    <w:rsid w:val="00A612E2"/>
    <w:rsid w:val="00A618BB"/>
    <w:rsid w:val="00A6248F"/>
    <w:rsid w:val="00A62728"/>
    <w:rsid w:val="00A63A1B"/>
    <w:rsid w:val="00A7086D"/>
    <w:rsid w:val="00A726D3"/>
    <w:rsid w:val="00A76394"/>
    <w:rsid w:val="00A76E93"/>
    <w:rsid w:val="00A773BB"/>
    <w:rsid w:val="00A814BC"/>
    <w:rsid w:val="00A83EAC"/>
    <w:rsid w:val="00A8680F"/>
    <w:rsid w:val="00A93CA7"/>
    <w:rsid w:val="00A945EE"/>
    <w:rsid w:val="00A97C0B"/>
    <w:rsid w:val="00AA2C8E"/>
    <w:rsid w:val="00AA2CF5"/>
    <w:rsid w:val="00AA2D2A"/>
    <w:rsid w:val="00AA348F"/>
    <w:rsid w:val="00AB03D4"/>
    <w:rsid w:val="00AB03F7"/>
    <w:rsid w:val="00AB0B3B"/>
    <w:rsid w:val="00AB199D"/>
    <w:rsid w:val="00AB3871"/>
    <w:rsid w:val="00AB6865"/>
    <w:rsid w:val="00AC02C0"/>
    <w:rsid w:val="00AC046C"/>
    <w:rsid w:val="00AC0F48"/>
    <w:rsid w:val="00AC1211"/>
    <w:rsid w:val="00AC7468"/>
    <w:rsid w:val="00AD0C4B"/>
    <w:rsid w:val="00AD189A"/>
    <w:rsid w:val="00AD33B1"/>
    <w:rsid w:val="00AD3AE4"/>
    <w:rsid w:val="00AD4AF8"/>
    <w:rsid w:val="00AD62BA"/>
    <w:rsid w:val="00AD735A"/>
    <w:rsid w:val="00AD7604"/>
    <w:rsid w:val="00AE210F"/>
    <w:rsid w:val="00AE344F"/>
    <w:rsid w:val="00AE613A"/>
    <w:rsid w:val="00AE75E0"/>
    <w:rsid w:val="00AF030E"/>
    <w:rsid w:val="00AF056E"/>
    <w:rsid w:val="00AF2215"/>
    <w:rsid w:val="00AF2A82"/>
    <w:rsid w:val="00AF47BC"/>
    <w:rsid w:val="00AF4EF3"/>
    <w:rsid w:val="00AF6797"/>
    <w:rsid w:val="00AF7D4C"/>
    <w:rsid w:val="00B00872"/>
    <w:rsid w:val="00B00CBC"/>
    <w:rsid w:val="00B022A3"/>
    <w:rsid w:val="00B03296"/>
    <w:rsid w:val="00B0716D"/>
    <w:rsid w:val="00B11BBB"/>
    <w:rsid w:val="00B11BD2"/>
    <w:rsid w:val="00B1213E"/>
    <w:rsid w:val="00B12D5E"/>
    <w:rsid w:val="00B16B4D"/>
    <w:rsid w:val="00B206E3"/>
    <w:rsid w:val="00B224AC"/>
    <w:rsid w:val="00B258E9"/>
    <w:rsid w:val="00B2634B"/>
    <w:rsid w:val="00B268C9"/>
    <w:rsid w:val="00B333A3"/>
    <w:rsid w:val="00B37401"/>
    <w:rsid w:val="00B37AEF"/>
    <w:rsid w:val="00B4104F"/>
    <w:rsid w:val="00B41FCE"/>
    <w:rsid w:val="00B43BE6"/>
    <w:rsid w:val="00B46623"/>
    <w:rsid w:val="00B4698E"/>
    <w:rsid w:val="00B47AB1"/>
    <w:rsid w:val="00B50591"/>
    <w:rsid w:val="00B50FD5"/>
    <w:rsid w:val="00B51541"/>
    <w:rsid w:val="00B533FF"/>
    <w:rsid w:val="00B5391F"/>
    <w:rsid w:val="00B53A77"/>
    <w:rsid w:val="00B56352"/>
    <w:rsid w:val="00B57BAB"/>
    <w:rsid w:val="00B6088F"/>
    <w:rsid w:val="00B60B9F"/>
    <w:rsid w:val="00B66331"/>
    <w:rsid w:val="00B71A0A"/>
    <w:rsid w:val="00B7521E"/>
    <w:rsid w:val="00B75BD9"/>
    <w:rsid w:val="00B77A00"/>
    <w:rsid w:val="00B83832"/>
    <w:rsid w:val="00B8546B"/>
    <w:rsid w:val="00B85F10"/>
    <w:rsid w:val="00B86CC3"/>
    <w:rsid w:val="00B87ABA"/>
    <w:rsid w:val="00B96B92"/>
    <w:rsid w:val="00BA11CD"/>
    <w:rsid w:val="00BA58BD"/>
    <w:rsid w:val="00BB05BA"/>
    <w:rsid w:val="00BB1BA3"/>
    <w:rsid w:val="00BC0C22"/>
    <w:rsid w:val="00BC44B9"/>
    <w:rsid w:val="00BC4A5D"/>
    <w:rsid w:val="00BD2678"/>
    <w:rsid w:val="00BD691E"/>
    <w:rsid w:val="00BD7CE2"/>
    <w:rsid w:val="00BE1D30"/>
    <w:rsid w:val="00BE631E"/>
    <w:rsid w:val="00BE64F4"/>
    <w:rsid w:val="00BF04CE"/>
    <w:rsid w:val="00BF34F5"/>
    <w:rsid w:val="00BF51F8"/>
    <w:rsid w:val="00BF57E8"/>
    <w:rsid w:val="00C00480"/>
    <w:rsid w:val="00C008F2"/>
    <w:rsid w:val="00C00BDF"/>
    <w:rsid w:val="00C027CE"/>
    <w:rsid w:val="00C02947"/>
    <w:rsid w:val="00C0384D"/>
    <w:rsid w:val="00C043FF"/>
    <w:rsid w:val="00C13087"/>
    <w:rsid w:val="00C154EA"/>
    <w:rsid w:val="00C16EE0"/>
    <w:rsid w:val="00C16EE9"/>
    <w:rsid w:val="00C17453"/>
    <w:rsid w:val="00C22883"/>
    <w:rsid w:val="00C22E85"/>
    <w:rsid w:val="00C2483A"/>
    <w:rsid w:val="00C270DA"/>
    <w:rsid w:val="00C2715E"/>
    <w:rsid w:val="00C31D5A"/>
    <w:rsid w:val="00C31F0C"/>
    <w:rsid w:val="00C32807"/>
    <w:rsid w:val="00C35B5F"/>
    <w:rsid w:val="00C373C7"/>
    <w:rsid w:val="00C379EB"/>
    <w:rsid w:val="00C42B9C"/>
    <w:rsid w:val="00C44E81"/>
    <w:rsid w:val="00C51750"/>
    <w:rsid w:val="00C53108"/>
    <w:rsid w:val="00C53362"/>
    <w:rsid w:val="00C54602"/>
    <w:rsid w:val="00C55836"/>
    <w:rsid w:val="00C560D2"/>
    <w:rsid w:val="00C57492"/>
    <w:rsid w:val="00C602B7"/>
    <w:rsid w:val="00C61BD2"/>
    <w:rsid w:val="00C659B1"/>
    <w:rsid w:val="00C71EFC"/>
    <w:rsid w:val="00C74307"/>
    <w:rsid w:val="00C75284"/>
    <w:rsid w:val="00C75E45"/>
    <w:rsid w:val="00C8021A"/>
    <w:rsid w:val="00C806A6"/>
    <w:rsid w:val="00C8073A"/>
    <w:rsid w:val="00C817BC"/>
    <w:rsid w:val="00C81CBE"/>
    <w:rsid w:val="00C83613"/>
    <w:rsid w:val="00C83CE6"/>
    <w:rsid w:val="00C842B3"/>
    <w:rsid w:val="00C856EB"/>
    <w:rsid w:val="00C8594D"/>
    <w:rsid w:val="00C91BF0"/>
    <w:rsid w:val="00C930EB"/>
    <w:rsid w:val="00C93AB8"/>
    <w:rsid w:val="00C96747"/>
    <w:rsid w:val="00CA0CF2"/>
    <w:rsid w:val="00CA4745"/>
    <w:rsid w:val="00CA550B"/>
    <w:rsid w:val="00CB3ABF"/>
    <w:rsid w:val="00CB4810"/>
    <w:rsid w:val="00CB51BB"/>
    <w:rsid w:val="00CB6700"/>
    <w:rsid w:val="00CC2975"/>
    <w:rsid w:val="00CC2B3F"/>
    <w:rsid w:val="00CC4190"/>
    <w:rsid w:val="00CC5248"/>
    <w:rsid w:val="00CC5317"/>
    <w:rsid w:val="00CC7793"/>
    <w:rsid w:val="00CD7D09"/>
    <w:rsid w:val="00CE13A3"/>
    <w:rsid w:val="00CE5BE7"/>
    <w:rsid w:val="00CE75E3"/>
    <w:rsid w:val="00D01EB6"/>
    <w:rsid w:val="00D032DD"/>
    <w:rsid w:val="00D048D3"/>
    <w:rsid w:val="00D10DC9"/>
    <w:rsid w:val="00D17851"/>
    <w:rsid w:val="00D22867"/>
    <w:rsid w:val="00D22E74"/>
    <w:rsid w:val="00D24988"/>
    <w:rsid w:val="00D30205"/>
    <w:rsid w:val="00D34741"/>
    <w:rsid w:val="00D34CF4"/>
    <w:rsid w:val="00D37DD1"/>
    <w:rsid w:val="00D405B2"/>
    <w:rsid w:val="00D40C19"/>
    <w:rsid w:val="00D40D30"/>
    <w:rsid w:val="00D418C0"/>
    <w:rsid w:val="00D42124"/>
    <w:rsid w:val="00D42939"/>
    <w:rsid w:val="00D45E4D"/>
    <w:rsid w:val="00D47EF9"/>
    <w:rsid w:val="00D5097E"/>
    <w:rsid w:val="00D53DAE"/>
    <w:rsid w:val="00D54C11"/>
    <w:rsid w:val="00D550CC"/>
    <w:rsid w:val="00D60A22"/>
    <w:rsid w:val="00D62E0D"/>
    <w:rsid w:val="00D638E5"/>
    <w:rsid w:val="00D6654E"/>
    <w:rsid w:val="00D704CC"/>
    <w:rsid w:val="00D73350"/>
    <w:rsid w:val="00D73F0B"/>
    <w:rsid w:val="00D80175"/>
    <w:rsid w:val="00D834C9"/>
    <w:rsid w:val="00D83B04"/>
    <w:rsid w:val="00D86853"/>
    <w:rsid w:val="00D91E54"/>
    <w:rsid w:val="00D92A51"/>
    <w:rsid w:val="00D94D0F"/>
    <w:rsid w:val="00DA1EE9"/>
    <w:rsid w:val="00DA3B32"/>
    <w:rsid w:val="00DA65F3"/>
    <w:rsid w:val="00DA7D21"/>
    <w:rsid w:val="00DB011A"/>
    <w:rsid w:val="00DB16C6"/>
    <w:rsid w:val="00DB3A1E"/>
    <w:rsid w:val="00DB417C"/>
    <w:rsid w:val="00DB4C59"/>
    <w:rsid w:val="00DB6621"/>
    <w:rsid w:val="00DB739A"/>
    <w:rsid w:val="00DC267E"/>
    <w:rsid w:val="00DC2CFB"/>
    <w:rsid w:val="00DC6FAF"/>
    <w:rsid w:val="00DC7C3E"/>
    <w:rsid w:val="00DD209B"/>
    <w:rsid w:val="00DD2848"/>
    <w:rsid w:val="00DD34BB"/>
    <w:rsid w:val="00DD5102"/>
    <w:rsid w:val="00DE02A3"/>
    <w:rsid w:val="00DE0987"/>
    <w:rsid w:val="00DE255F"/>
    <w:rsid w:val="00DE2E21"/>
    <w:rsid w:val="00DE371B"/>
    <w:rsid w:val="00DE566F"/>
    <w:rsid w:val="00DF084B"/>
    <w:rsid w:val="00DF0B81"/>
    <w:rsid w:val="00DF15D4"/>
    <w:rsid w:val="00DF28FA"/>
    <w:rsid w:val="00DF5B55"/>
    <w:rsid w:val="00DF5EBB"/>
    <w:rsid w:val="00DF652E"/>
    <w:rsid w:val="00DF6BD3"/>
    <w:rsid w:val="00DF7044"/>
    <w:rsid w:val="00E04516"/>
    <w:rsid w:val="00E100F7"/>
    <w:rsid w:val="00E10490"/>
    <w:rsid w:val="00E13B31"/>
    <w:rsid w:val="00E14130"/>
    <w:rsid w:val="00E1588E"/>
    <w:rsid w:val="00E202C2"/>
    <w:rsid w:val="00E219B6"/>
    <w:rsid w:val="00E22883"/>
    <w:rsid w:val="00E24229"/>
    <w:rsid w:val="00E27851"/>
    <w:rsid w:val="00E32608"/>
    <w:rsid w:val="00E35B6C"/>
    <w:rsid w:val="00E3664E"/>
    <w:rsid w:val="00E467E5"/>
    <w:rsid w:val="00E46C0B"/>
    <w:rsid w:val="00E46CBB"/>
    <w:rsid w:val="00E5425F"/>
    <w:rsid w:val="00E5730E"/>
    <w:rsid w:val="00E574ED"/>
    <w:rsid w:val="00E579BF"/>
    <w:rsid w:val="00E6402F"/>
    <w:rsid w:val="00E64881"/>
    <w:rsid w:val="00E64A36"/>
    <w:rsid w:val="00E66C30"/>
    <w:rsid w:val="00E67079"/>
    <w:rsid w:val="00E67E9F"/>
    <w:rsid w:val="00E7219D"/>
    <w:rsid w:val="00E74994"/>
    <w:rsid w:val="00E76E2E"/>
    <w:rsid w:val="00E80566"/>
    <w:rsid w:val="00E82FE1"/>
    <w:rsid w:val="00E91D35"/>
    <w:rsid w:val="00E949CA"/>
    <w:rsid w:val="00EA1767"/>
    <w:rsid w:val="00EA23DA"/>
    <w:rsid w:val="00EA58B2"/>
    <w:rsid w:val="00EA62D0"/>
    <w:rsid w:val="00EB217C"/>
    <w:rsid w:val="00EB7551"/>
    <w:rsid w:val="00EB7EED"/>
    <w:rsid w:val="00ED15DB"/>
    <w:rsid w:val="00ED46BA"/>
    <w:rsid w:val="00ED6129"/>
    <w:rsid w:val="00EE3964"/>
    <w:rsid w:val="00EE62B2"/>
    <w:rsid w:val="00EE6C2D"/>
    <w:rsid w:val="00EF0ACA"/>
    <w:rsid w:val="00EF1661"/>
    <w:rsid w:val="00EF2E24"/>
    <w:rsid w:val="00F01302"/>
    <w:rsid w:val="00F10913"/>
    <w:rsid w:val="00F12713"/>
    <w:rsid w:val="00F12A62"/>
    <w:rsid w:val="00F1313F"/>
    <w:rsid w:val="00F15154"/>
    <w:rsid w:val="00F156B9"/>
    <w:rsid w:val="00F23421"/>
    <w:rsid w:val="00F268F0"/>
    <w:rsid w:val="00F31AD2"/>
    <w:rsid w:val="00F31F58"/>
    <w:rsid w:val="00F3296E"/>
    <w:rsid w:val="00F335FC"/>
    <w:rsid w:val="00F33D33"/>
    <w:rsid w:val="00F37245"/>
    <w:rsid w:val="00F376CE"/>
    <w:rsid w:val="00F37CCE"/>
    <w:rsid w:val="00F37D55"/>
    <w:rsid w:val="00F40135"/>
    <w:rsid w:val="00F42AB5"/>
    <w:rsid w:val="00F4722E"/>
    <w:rsid w:val="00F545B9"/>
    <w:rsid w:val="00F54A11"/>
    <w:rsid w:val="00F5620A"/>
    <w:rsid w:val="00F6026E"/>
    <w:rsid w:val="00F61DA0"/>
    <w:rsid w:val="00F6251A"/>
    <w:rsid w:val="00F6593A"/>
    <w:rsid w:val="00F66AF0"/>
    <w:rsid w:val="00F715E7"/>
    <w:rsid w:val="00F77899"/>
    <w:rsid w:val="00F829DA"/>
    <w:rsid w:val="00F906B3"/>
    <w:rsid w:val="00F91FF3"/>
    <w:rsid w:val="00F9254A"/>
    <w:rsid w:val="00F92C71"/>
    <w:rsid w:val="00F935E5"/>
    <w:rsid w:val="00F970D2"/>
    <w:rsid w:val="00F975D3"/>
    <w:rsid w:val="00FA0906"/>
    <w:rsid w:val="00FA0E94"/>
    <w:rsid w:val="00FA2834"/>
    <w:rsid w:val="00FA56FF"/>
    <w:rsid w:val="00FA7417"/>
    <w:rsid w:val="00FA7BD8"/>
    <w:rsid w:val="00FB133B"/>
    <w:rsid w:val="00FB2480"/>
    <w:rsid w:val="00FB3509"/>
    <w:rsid w:val="00FB592C"/>
    <w:rsid w:val="00FC6549"/>
    <w:rsid w:val="00FC7730"/>
    <w:rsid w:val="00FD47B4"/>
    <w:rsid w:val="00FD4AE6"/>
    <w:rsid w:val="00FE1294"/>
    <w:rsid w:val="00FE42B7"/>
    <w:rsid w:val="00FE4D5A"/>
    <w:rsid w:val="00FE57C6"/>
    <w:rsid w:val="00FF0812"/>
    <w:rsid w:val="00FF626D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6FC06E"/>
  <w15:docId w15:val="{2EDB62DF-842D-427B-A7B9-31711EEA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55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F555D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555D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F555D"/>
    <w:pPr>
      <w:keepNext/>
      <w:outlineLvl w:val="2"/>
    </w:pPr>
    <w:rPr>
      <w:sz w:val="5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F555D"/>
    <w:pPr>
      <w:keepNext/>
      <w:ind w:left="3600"/>
      <w:jc w:val="right"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115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115A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15A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8115A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8115A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1D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1D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1DE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1DE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1DE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1DE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1DE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1DE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1DE"/>
    <w:rPr>
      <w:rFonts w:asciiTheme="majorHAnsi" w:eastAsiaTheme="majorEastAsia" w:hAnsiTheme="majorHAnsi" w:cstheme="majorBidi"/>
      <w:lang w:eastAsia="en-US"/>
    </w:rPr>
  </w:style>
  <w:style w:type="character" w:styleId="Hyperlink">
    <w:name w:val="Hyperlink"/>
    <w:basedOn w:val="DefaultParagraphFont"/>
    <w:uiPriority w:val="99"/>
    <w:rsid w:val="001F555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F555D"/>
    <w:rPr>
      <w:rFonts w:cs="Times New Roman"/>
      <w:color w:val="800080"/>
      <w:u w:val="single"/>
    </w:rPr>
  </w:style>
  <w:style w:type="paragraph" w:customStyle="1" w:styleId="Style2">
    <w:name w:val="Style2"/>
    <w:basedOn w:val="Normal"/>
    <w:uiPriority w:val="99"/>
    <w:rsid w:val="001F555D"/>
    <w:pPr>
      <w:numPr>
        <w:numId w:val="1"/>
      </w:numPr>
      <w:ind w:left="0" w:firstLine="0"/>
      <w:jc w:val="both"/>
    </w:pPr>
  </w:style>
  <w:style w:type="paragraph" w:styleId="BodyTextIndent">
    <w:name w:val="Body Text Indent"/>
    <w:basedOn w:val="Normal"/>
    <w:link w:val="BodyTextIndentChar"/>
    <w:uiPriority w:val="99"/>
    <w:rsid w:val="001F555D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701DE"/>
    <w:rPr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934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3049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7322CB"/>
    <w:rPr>
      <w:rFonts w:cs="Times New Roman"/>
      <w:sz w:val="24"/>
      <w:szCs w:val="24"/>
      <w:lang w:val="en-AU" w:eastAsia="en-US" w:bidi="ar-SA"/>
    </w:rPr>
  </w:style>
  <w:style w:type="paragraph" w:styleId="BodyText2">
    <w:name w:val="Body Text 2"/>
    <w:basedOn w:val="Normal"/>
    <w:link w:val="BodyText2Char"/>
    <w:uiPriority w:val="99"/>
    <w:rsid w:val="003049B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01DE"/>
    <w:rPr>
      <w:sz w:val="24"/>
      <w:szCs w:val="24"/>
      <w:lang w:eastAsia="en-US"/>
    </w:rPr>
  </w:style>
  <w:style w:type="paragraph" w:customStyle="1" w:styleId="Char2">
    <w:name w:val="Char2"/>
    <w:basedOn w:val="Normal"/>
    <w:uiPriority w:val="99"/>
    <w:rsid w:val="0016759D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styleId="Title">
    <w:name w:val="Title"/>
    <w:basedOn w:val="Normal"/>
    <w:link w:val="TitleChar"/>
    <w:uiPriority w:val="99"/>
    <w:qFormat/>
    <w:rsid w:val="00FA7BD8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701DE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link w:val="SubtitleChar"/>
    <w:uiPriority w:val="99"/>
    <w:qFormat/>
    <w:rsid w:val="008115AE"/>
    <w:pPr>
      <w:jc w:val="center"/>
    </w:pPr>
    <w:rPr>
      <w:rFonts w:ascii="Cooper Black" w:hAnsi="Cooper Black"/>
      <w:noProof/>
      <w:color w:val="000000"/>
      <w:sz w:val="3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E701DE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607C63"/>
    <w:pPr>
      <w:spacing w:before="100" w:beforeAutospacing="1" w:after="100" w:afterAutospacing="1"/>
    </w:pPr>
    <w:rPr>
      <w:rFonts w:ascii="Comic Sans MS" w:hAnsi="Comic Sans MS"/>
      <w:sz w:val="20"/>
      <w:szCs w:val="20"/>
      <w:lang w:eastAsia="en-AU"/>
    </w:rPr>
  </w:style>
  <w:style w:type="character" w:styleId="Strong">
    <w:name w:val="Strong"/>
    <w:basedOn w:val="DefaultParagraphFont"/>
    <w:uiPriority w:val="99"/>
    <w:qFormat/>
    <w:rsid w:val="00C35B5F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1C4DBF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4DBF"/>
    <w:rPr>
      <w:rFonts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C784D"/>
    <w:pPr>
      <w:ind w:left="720"/>
    </w:pPr>
    <w:rPr>
      <w:rFonts w:ascii="Calibri" w:hAnsi="Calibri"/>
      <w:sz w:val="22"/>
      <w:szCs w:val="22"/>
      <w:lang w:eastAsia="en-AU"/>
    </w:rPr>
  </w:style>
  <w:style w:type="paragraph" w:styleId="BodyText3">
    <w:name w:val="Body Text 3"/>
    <w:basedOn w:val="Normal"/>
    <w:link w:val="BodyText3Char"/>
    <w:uiPriority w:val="99"/>
    <w:rsid w:val="009A78E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A78EC"/>
    <w:rPr>
      <w:rFonts w:cs="Times New Roman"/>
      <w:sz w:val="16"/>
      <w:szCs w:val="16"/>
      <w:lang w:eastAsia="en-US"/>
    </w:rPr>
  </w:style>
  <w:style w:type="character" w:styleId="Emphasis">
    <w:name w:val="Emphasis"/>
    <w:basedOn w:val="DefaultParagraphFont"/>
    <w:uiPriority w:val="99"/>
    <w:qFormat/>
    <w:rsid w:val="000A12BF"/>
    <w:rPr>
      <w:rFonts w:cs="Times New Roman"/>
      <w:i/>
      <w:iCs/>
    </w:rPr>
  </w:style>
  <w:style w:type="paragraph" w:customStyle="1" w:styleId="listparagraph0">
    <w:name w:val="listparagraph"/>
    <w:basedOn w:val="Normal"/>
    <w:uiPriority w:val="99"/>
    <w:rsid w:val="000A12BF"/>
    <w:pPr>
      <w:spacing w:before="100" w:beforeAutospacing="1" w:after="100" w:afterAutospacing="1"/>
    </w:pPr>
    <w:rPr>
      <w:lang w:eastAsia="en-AU"/>
    </w:rPr>
  </w:style>
  <w:style w:type="paragraph" w:customStyle="1" w:styleId="Default">
    <w:name w:val="Default"/>
    <w:uiPriority w:val="99"/>
    <w:rsid w:val="002074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har20">
    <w:name w:val="Char2"/>
    <w:basedOn w:val="Normal"/>
    <w:rsid w:val="00A41650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302"/>
    <w:rPr>
      <w:rFonts w:ascii="Tahoma" w:hAnsi="Tahoma" w:cs="Tahoma"/>
      <w:sz w:val="16"/>
      <w:szCs w:val="16"/>
      <w:lang w:eastAsia="en-US"/>
    </w:rPr>
  </w:style>
  <w:style w:type="paragraph" w:customStyle="1" w:styleId="Char21">
    <w:name w:val="Char2"/>
    <w:basedOn w:val="Normal"/>
    <w:rsid w:val="00D5097E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customStyle="1" w:styleId="Char22">
    <w:name w:val="Char2"/>
    <w:basedOn w:val="Normal"/>
    <w:rsid w:val="00680FDB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13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\</vt:lpstr>
    </vt:vector>
  </TitlesOfParts>
  <Company>Department of Education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</dc:title>
  <dc:creator>Department of Education Emplo</dc:creator>
  <cp:lastModifiedBy>Carol Taylor</cp:lastModifiedBy>
  <cp:revision>2</cp:revision>
  <cp:lastPrinted>2021-12-15T04:08:00Z</cp:lastPrinted>
  <dcterms:created xsi:type="dcterms:W3CDTF">2021-12-15T04:08:00Z</dcterms:created>
  <dcterms:modified xsi:type="dcterms:W3CDTF">2021-12-15T04:08:00Z</dcterms:modified>
</cp:coreProperties>
</file>